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75" w:type="dxa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8"/>
        <w:gridCol w:w="117"/>
        <w:gridCol w:w="3110"/>
      </w:tblGrid>
      <w:tr w:rsidR="002D769E" w:rsidRPr="00781557" w:rsidTr="000F1BDA">
        <w:tc>
          <w:tcPr>
            <w:tcW w:w="7848" w:type="dxa"/>
          </w:tcPr>
          <w:p w:rsidR="002D769E" w:rsidRPr="00781557" w:rsidRDefault="00226C7C" w:rsidP="000F1BDA">
            <w:pPr>
              <w:spacing w:after="100"/>
              <w:ind w:right="229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83480" cy="373761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44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480" cy="373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7823" w:type="dxa"/>
              <w:tblLayout w:type="fixed"/>
              <w:tblLook w:val="04A0" w:firstRow="1" w:lastRow="0" w:firstColumn="1" w:lastColumn="0" w:noHBand="0" w:noVBand="1"/>
            </w:tblPr>
            <w:tblGrid>
              <w:gridCol w:w="5268"/>
              <w:gridCol w:w="2555"/>
            </w:tblGrid>
            <w:tr w:rsidR="009A55E0" w:rsidRPr="00781557" w:rsidTr="000F1BDA">
              <w:trPr>
                <w:trHeight w:val="917"/>
              </w:trPr>
              <w:tc>
                <w:tcPr>
                  <w:tcW w:w="3367" w:type="pct"/>
                  <w:shd w:val="clear" w:color="auto" w:fill="F2D908" w:themeFill="accent1"/>
                </w:tcPr>
                <w:p w:rsidR="00B209EC" w:rsidRPr="00781557" w:rsidRDefault="00F801B5" w:rsidP="009E19B4">
                  <w:pPr>
                    <w:pStyle w:val="Month"/>
                  </w:pPr>
                  <w:r w:rsidRPr="00781557">
                    <w:fldChar w:fldCharType="begin"/>
                  </w:r>
                  <w:r w:rsidRPr="00781557">
                    <w:instrText xml:space="preserve"> DOCVARIABLE  Month</w:instrText>
                  </w:r>
                  <w:r w:rsidR="00566EB4" w:rsidRPr="00781557">
                    <w:instrText>Start</w:instrText>
                  </w:r>
                  <w:r w:rsidRPr="00781557">
                    <w:instrText xml:space="preserve"> \@ MMMM \* MERGEFORMAT </w:instrText>
                  </w:r>
                  <w:r w:rsidRPr="00781557">
                    <w:fldChar w:fldCharType="separate"/>
                  </w:r>
                  <w:r w:rsidR="002125EB">
                    <w:t>März</w:t>
                  </w:r>
                  <w:r w:rsidRPr="00781557">
                    <w:fldChar w:fldCharType="end"/>
                  </w:r>
                </w:p>
              </w:tc>
              <w:tc>
                <w:tcPr>
                  <w:tcW w:w="1633" w:type="pct"/>
                  <w:shd w:val="clear" w:color="auto" w:fill="F2D908" w:themeFill="accent1"/>
                </w:tcPr>
                <w:p w:rsidR="00B209EC" w:rsidRPr="00781557" w:rsidRDefault="00F801B5" w:rsidP="009E19B4">
                  <w:pPr>
                    <w:pStyle w:val="Year"/>
                  </w:pPr>
                  <w:r w:rsidRPr="00781557">
                    <w:fldChar w:fldCharType="begin"/>
                  </w:r>
                  <w:r w:rsidRPr="00781557">
                    <w:instrText xml:space="preserve"> DOCVARIABLE  Month</w:instrText>
                  </w:r>
                  <w:r w:rsidR="00566EB4" w:rsidRPr="00781557">
                    <w:instrText>Start</w:instrText>
                  </w:r>
                  <w:r w:rsidRPr="00781557">
                    <w:instrText xml:space="preserve"> \@  yyyy   \* MERGEFORMAT </w:instrText>
                  </w:r>
                  <w:r w:rsidRPr="00781557">
                    <w:fldChar w:fldCharType="separate"/>
                  </w:r>
                  <w:r w:rsidR="002125EB">
                    <w:t>2021</w:t>
                  </w:r>
                  <w:r w:rsidRPr="00781557">
                    <w:fldChar w:fldCharType="end"/>
                  </w:r>
                </w:p>
              </w:tc>
            </w:tr>
          </w:tbl>
          <w:p w:rsidR="007A7447" w:rsidRPr="00781557" w:rsidRDefault="007A7447"/>
        </w:tc>
        <w:tc>
          <w:tcPr>
            <w:tcW w:w="117" w:type="dxa"/>
          </w:tcPr>
          <w:p w:rsidR="007A7447" w:rsidRPr="00781557" w:rsidRDefault="007A7447"/>
        </w:tc>
        <w:tc>
          <w:tcPr>
            <w:tcW w:w="3110" w:type="dxa"/>
            <w:vAlign w:val="bottom"/>
          </w:tcPr>
          <w:tbl>
            <w:tblPr>
              <w:tblW w:w="3126" w:type="dxa"/>
              <w:tblLayout w:type="fixed"/>
              <w:tblLook w:val="04A0" w:firstRow="1" w:lastRow="0" w:firstColumn="1" w:lastColumn="0" w:noHBand="0" w:noVBand="1"/>
            </w:tblPr>
            <w:tblGrid>
              <w:gridCol w:w="3126"/>
            </w:tblGrid>
            <w:tr w:rsidR="002D769E" w:rsidRPr="00781557" w:rsidTr="00EB21E1">
              <w:tc>
                <w:tcPr>
                  <w:tcW w:w="3126" w:type="dxa"/>
                </w:tcPr>
                <w:p w:rsidR="001215A1" w:rsidRPr="002125EB" w:rsidRDefault="002125EB" w:rsidP="00C37CBA">
                  <w:pPr>
                    <w:pStyle w:val="berschrift1"/>
                    <w:rPr>
                      <w:rStyle w:val="berschrift1Zeichen"/>
                      <w:b/>
                      <w:bCs/>
                      <w:color w:val="BA85E3" w:themeColor="accent6" w:themeTint="99"/>
                      <w:sz w:val="24"/>
                      <w:szCs w:val="24"/>
                    </w:rPr>
                  </w:pPr>
                  <w:sdt>
                    <w:sdtPr>
                      <w:rPr>
                        <w:color w:val="BA85E3" w:themeColor="accent6" w:themeTint="99"/>
                        <w:sz w:val="24"/>
                        <w:szCs w:val="24"/>
                      </w:rPr>
                      <w:id w:val="31938211"/>
                      <w:placeholder>
                        <w:docPart w:val="CE58F75C1273014DB3E74F4D0D10FA70"/>
                      </w:placeholder>
                    </w:sdtPr>
                    <w:sdtContent>
                      <w:r>
                        <w:rPr>
                          <w:color w:val="BA85E3" w:themeColor="accent6" w:themeTint="99"/>
                          <w:sz w:val="24"/>
                          <w:szCs w:val="24"/>
                        </w:rPr>
                        <w:t>Gruppe Violett</w:t>
                      </w:r>
                    </w:sdtContent>
                  </w:sdt>
                </w:p>
                <w:sdt>
                  <w:sdtPr>
                    <w:rPr>
                      <w:sz w:val="24"/>
                      <w:szCs w:val="24"/>
                    </w:rPr>
                    <w:id w:val="31938213"/>
                    <w:placeholder>
                      <w:docPart w:val="2192CA2B73825E43B41CA4D482C3042E"/>
                    </w:placeholder>
                  </w:sdtPr>
                  <w:sdtContent>
                    <w:p w:rsidR="002125EB" w:rsidRDefault="002125EB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  <w:r w:rsidRPr="002125EB">
                        <w:rPr>
                          <w:sz w:val="24"/>
                          <w:szCs w:val="24"/>
                        </w:rPr>
                        <w:t>Amélie M., Ania. Luisa, Frieda</w:t>
                      </w:r>
                    </w:p>
                    <w:p w:rsidR="00EB21E1" w:rsidRPr="002125EB" w:rsidRDefault="00EB21E1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</w:p>
                    <w:p w:rsidR="002125EB" w:rsidRPr="002125EB" w:rsidRDefault="002125EB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  <w:r w:rsidRPr="002125EB">
                        <w:rPr>
                          <w:sz w:val="24"/>
                          <w:szCs w:val="24"/>
                        </w:rPr>
                        <w:t xml:space="preserve">Nerea, Selene, Nora, </w:t>
                      </w:r>
                      <w:proofErr w:type="spellStart"/>
                      <w:r w:rsidRPr="002125EB">
                        <w:rPr>
                          <w:sz w:val="24"/>
                          <w:szCs w:val="24"/>
                        </w:rPr>
                        <w:t>Lorina</w:t>
                      </w:r>
                      <w:proofErr w:type="spellEnd"/>
                    </w:p>
                    <w:p w:rsidR="002D769E" w:rsidRPr="002125EB" w:rsidRDefault="002125EB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</w:p>
                  </w:sdtContent>
                </w:sdt>
              </w:tc>
            </w:tr>
            <w:tr w:rsidR="002D769E" w:rsidRPr="00781557" w:rsidTr="00EB21E1">
              <w:tc>
                <w:tcPr>
                  <w:tcW w:w="3126" w:type="dxa"/>
                  <w:shd w:val="clear" w:color="auto" w:fill="F2F2F2" w:themeFill="background1" w:themeFillShade="F2"/>
                </w:tcPr>
                <w:p w:rsidR="00C37CBA" w:rsidRPr="002125EB" w:rsidRDefault="002125EB" w:rsidP="00C37CBA">
                  <w:pPr>
                    <w:pStyle w:val="berschrift1"/>
                    <w:rPr>
                      <w:rStyle w:val="berschrift1Zeichen"/>
                      <w:color w:val="0968AC" w:themeColor="accent3" w:themeShade="BF"/>
                      <w:sz w:val="24"/>
                      <w:szCs w:val="24"/>
                    </w:rPr>
                  </w:pPr>
                  <w:sdt>
                    <w:sdtPr>
                      <w:rPr>
                        <w:sz w:val="24"/>
                        <w:szCs w:val="24"/>
                      </w:rPr>
                      <w:id w:val="-189613989"/>
                      <w:placeholder>
                        <w:docPart w:val="32A37BA0029E4A41BDBA3E1B058F5CAA"/>
                      </w:placeholder>
                    </w:sdtPr>
                    <w:sdtEndPr>
                      <w:rPr>
                        <w:rStyle w:val="berschrift1Zeichen"/>
                        <w:b w:val="0"/>
                        <w:bCs w:val="0"/>
                        <w:color w:val="0968AC" w:themeColor="accent3" w:themeShade="BF"/>
                      </w:rPr>
                    </w:sdtEndPr>
                    <w:sdtContent>
                      <w:r w:rsidRPr="002125EB">
                        <w:rPr>
                          <w:color w:val="0968AC" w:themeColor="accent3" w:themeShade="BF"/>
                          <w:sz w:val="24"/>
                          <w:szCs w:val="24"/>
                        </w:rPr>
                        <w:t>Gruppe Blau</w:t>
                      </w:r>
                    </w:sdtContent>
                  </w:sdt>
                </w:p>
                <w:sdt>
                  <w:sdtPr>
                    <w:rPr>
                      <w:sz w:val="24"/>
                      <w:szCs w:val="24"/>
                    </w:rPr>
                    <w:id w:val="-613294869"/>
                    <w:placeholder>
                      <w:docPart w:val="0C5A73FD7B426C41B5D4522334E5A12E"/>
                    </w:placeholder>
                  </w:sdtPr>
                  <w:sdtContent>
                    <w:p w:rsidR="002125EB" w:rsidRDefault="002125EB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  <w:r w:rsidRPr="002125EB">
                        <w:rPr>
                          <w:sz w:val="24"/>
                          <w:szCs w:val="24"/>
                        </w:rPr>
                        <w:t>Emilia, Emilie</w:t>
                      </w:r>
                    </w:p>
                    <w:p w:rsidR="00EB21E1" w:rsidRPr="002125EB" w:rsidRDefault="00EB21E1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</w:p>
                    <w:p w:rsidR="002D769E" w:rsidRPr="002125EB" w:rsidRDefault="002125EB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  <w:r w:rsidRPr="002125EB">
                        <w:rPr>
                          <w:sz w:val="24"/>
                          <w:szCs w:val="24"/>
                        </w:rPr>
                        <w:t xml:space="preserve">Amina, Elisa, Emilie </w:t>
                      </w:r>
                      <w:proofErr w:type="spellStart"/>
                      <w:r w:rsidRPr="002125EB">
                        <w:rPr>
                          <w:sz w:val="24"/>
                          <w:szCs w:val="24"/>
                        </w:rPr>
                        <w:t>Bieri</w:t>
                      </w:r>
                      <w:proofErr w:type="spellEnd"/>
                      <w:r w:rsidRPr="002125EB">
                        <w:rPr>
                          <w:sz w:val="24"/>
                          <w:szCs w:val="24"/>
                        </w:rPr>
                        <w:t xml:space="preserve">, Lena </w:t>
                      </w:r>
                      <w:proofErr w:type="spellStart"/>
                      <w:r w:rsidRPr="002125EB">
                        <w:rPr>
                          <w:sz w:val="24"/>
                          <w:szCs w:val="24"/>
                        </w:rPr>
                        <w:t>Husi</w:t>
                      </w:r>
                      <w:proofErr w:type="spellEnd"/>
                    </w:p>
                  </w:sdtContent>
                </w:sdt>
              </w:tc>
            </w:tr>
            <w:tr w:rsidR="002D769E" w:rsidRPr="00781557" w:rsidTr="00EB21E1">
              <w:tc>
                <w:tcPr>
                  <w:tcW w:w="3126" w:type="dxa"/>
                </w:tcPr>
                <w:p w:rsidR="00C37CBA" w:rsidRPr="00EB21E1" w:rsidRDefault="002125EB" w:rsidP="00C37CBA">
                  <w:pPr>
                    <w:pStyle w:val="berschrift1"/>
                    <w:rPr>
                      <w:rStyle w:val="berschrift1Zeichen"/>
                      <w:b/>
                      <w:bCs/>
                      <w:color w:val="auto"/>
                      <w:sz w:val="24"/>
                      <w:szCs w:val="24"/>
                    </w:rPr>
                  </w:pPr>
                  <w:sdt>
                    <w:sdtPr>
                      <w:rPr>
                        <w:color w:val="auto"/>
                        <w:sz w:val="24"/>
                        <w:szCs w:val="24"/>
                      </w:rPr>
                      <w:id w:val="2017733215"/>
                      <w:placeholder>
                        <w:docPart w:val="BCF637258FE42D41BCF1045450EB0D02"/>
                      </w:placeholder>
                    </w:sdtPr>
                    <w:sdtContent>
                      <w:r w:rsidRPr="00EB21E1">
                        <w:rPr>
                          <w:color w:val="auto"/>
                          <w:sz w:val="24"/>
                          <w:szCs w:val="24"/>
                        </w:rPr>
                        <w:t>Kursgeld für bis zu den Frühlingsferien</w:t>
                      </w:r>
                    </w:sdtContent>
                  </w:sdt>
                </w:p>
                <w:sdt>
                  <w:sdtPr>
                    <w:rPr>
                      <w:sz w:val="24"/>
                      <w:szCs w:val="24"/>
                    </w:rPr>
                    <w:id w:val="-806007068"/>
                    <w:placeholder>
                      <w:docPart w:val="16324B275CB3864D922E2C358AAC813D"/>
                    </w:placeholder>
                  </w:sdtPr>
                  <w:sdtContent>
                    <w:p w:rsidR="00EB21E1" w:rsidRDefault="002125EB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  <w:r w:rsidRPr="00EB21E1">
                        <w:rPr>
                          <w:sz w:val="24"/>
                          <w:szCs w:val="24"/>
                        </w:rPr>
                        <w:t>Das Kurs</w:t>
                      </w:r>
                      <w:r w:rsidR="00EB21E1">
                        <w:rPr>
                          <w:sz w:val="24"/>
                          <w:szCs w:val="24"/>
                        </w:rPr>
                        <w:t xml:space="preserve">geld berechnet sich für  Montag 5 x </w:t>
                      </w:r>
                    </w:p>
                    <w:p w:rsidR="00EB21E1" w:rsidRDefault="00EB21E1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für Dienstag 6 x</w:t>
                      </w:r>
                    </w:p>
                    <w:p w:rsidR="00EB21E1" w:rsidRDefault="00EB21E1" w:rsidP="002125EB">
                      <w:pPr>
                        <w:pStyle w:val="Textkrp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für Mittwoch 6 x</w:t>
                      </w:r>
                    </w:p>
                    <w:p w:rsidR="002D769E" w:rsidRPr="00781557" w:rsidRDefault="00EB21E1" w:rsidP="002125EB">
                      <w:pPr>
                        <w:pStyle w:val="Textkrper"/>
                      </w:pPr>
                      <w:r>
                        <w:rPr>
                          <w:sz w:val="24"/>
                          <w:szCs w:val="24"/>
                        </w:rPr>
                        <w:t>für Donnerstag 5 x</w:t>
                      </w:r>
                    </w:p>
                  </w:sdtContent>
                </w:sdt>
              </w:tc>
            </w:tr>
          </w:tbl>
          <w:p w:rsidR="007A7447" w:rsidRPr="00781557" w:rsidRDefault="007A7447" w:rsidP="00C37CBA"/>
        </w:tc>
      </w:tr>
    </w:tbl>
    <w:p w:rsidR="006A0930" w:rsidRPr="00781557" w:rsidRDefault="006A0930" w:rsidP="00FE3206">
      <w:pPr>
        <w:pStyle w:val="KeinLeerraum"/>
        <w:rPr>
          <w:sz w:val="8"/>
          <w:lang w:val="de-DE"/>
        </w:rPr>
      </w:pPr>
    </w:p>
    <w:tbl>
      <w:tblPr>
        <w:tblStyle w:val="TableCalendar"/>
        <w:tblW w:w="5006" w:type="pct"/>
        <w:tblLook w:val="0420" w:firstRow="1" w:lastRow="0" w:firstColumn="0" w:lastColumn="0" w:noHBand="0" w:noVBand="1"/>
      </w:tblPr>
      <w:tblGrid>
        <w:gridCol w:w="1570"/>
        <w:gridCol w:w="1570"/>
        <w:gridCol w:w="1568"/>
        <w:gridCol w:w="1569"/>
        <w:gridCol w:w="1569"/>
        <w:gridCol w:w="1569"/>
        <w:gridCol w:w="1569"/>
      </w:tblGrid>
      <w:tr w:rsidR="00233196" w:rsidRPr="00781557" w:rsidTr="002125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tcW w:w="715" w:type="pct"/>
            <w:tcBorders>
              <w:bottom w:val="nil"/>
            </w:tcBorders>
            <w:shd w:val="clear" w:color="auto" w:fill="7C9BA5" w:themeFill="text2"/>
          </w:tcPr>
          <w:p w:rsidR="00233196" w:rsidRPr="00781557" w:rsidRDefault="00233196" w:rsidP="00DB67F4">
            <w:pPr>
              <w:pStyle w:val="Days"/>
            </w:pPr>
            <w:r w:rsidRPr="00781557">
              <w:fldChar w:fldCharType="begin"/>
            </w:r>
            <w:r w:rsidRPr="00781557">
              <w:instrText xml:space="preserve"> DocVariable WeekDay1 \@ dddd \* FIRSTCAP MERGEFORMAT </w:instrText>
            </w:r>
            <w:r w:rsidRPr="00781557">
              <w:fldChar w:fldCharType="separate"/>
            </w:r>
            <w:r w:rsidR="002125EB">
              <w:t>Montag</w:t>
            </w:r>
            <w:r w:rsidRPr="00781557">
              <w:fldChar w:fldCharType="end"/>
            </w:r>
          </w:p>
        </w:tc>
        <w:tc>
          <w:tcPr>
            <w:tcW w:w="715" w:type="pct"/>
            <w:tcBorders>
              <w:bottom w:val="nil"/>
            </w:tcBorders>
            <w:shd w:val="clear" w:color="auto" w:fill="7C9BA5" w:themeFill="text2"/>
          </w:tcPr>
          <w:p w:rsidR="00233196" w:rsidRPr="00781557" w:rsidRDefault="00233196" w:rsidP="00DB67F4">
            <w:pPr>
              <w:pStyle w:val="Days"/>
            </w:pPr>
            <w:r w:rsidRPr="00781557">
              <w:fldChar w:fldCharType="begin"/>
            </w:r>
            <w:r w:rsidRPr="00781557">
              <w:instrText xml:space="preserve"> DocVariable WeekDay2 \@ dddd \* FIRSTCAP MERGEFORMAT </w:instrText>
            </w:r>
            <w:r w:rsidRPr="00781557">
              <w:fldChar w:fldCharType="separate"/>
            </w:r>
            <w:r w:rsidR="002125EB">
              <w:t>Dienstag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7C9BA5" w:themeFill="text2"/>
          </w:tcPr>
          <w:p w:rsidR="00233196" w:rsidRPr="00781557" w:rsidRDefault="00233196" w:rsidP="00DB67F4">
            <w:pPr>
              <w:pStyle w:val="Days"/>
            </w:pPr>
            <w:r w:rsidRPr="00781557">
              <w:fldChar w:fldCharType="begin"/>
            </w:r>
            <w:r w:rsidRPr="00781557">
              <w:instrText xml:space="preserve"> DocVariable WeekDay3 \@ dddd \* FIRSTCAP MERGEFORMAT </w:instrText>
            </w:r>
            <w:r w:rsidRPr="00781557">
              <w:fldChar w:fldCharType="separate"/>
            </w:r>
            <w:r w:rsidR="002125EB">
              <w:t>Mittwoch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7C9BA5" w:themeFill="text2"/>
          </w:tcPr>
          <w:p w:rsidR="00233196" w:rsidRPr="00781557" w:rsidRDefault="00233196" w:rsidP="00DB67F4">
            <w:pPr>
              <w:pStyle w:val="Days"/>
            </w:pPr>
            <w:r w:rsidRPr="00781557">
              <w:fldChar w:fldCharType="begin"/>
            </w:r>
            <w:r w:rsidRPr="00781557">
              <w:instrText xml:space="preserve"> DocVariable WeekDay4 \@ dddd \* FIRSTCAP MERGEFORMAT </w:instrText>
            </w:r>
            <w:r w:rsidRPr="00781557">
              <w:fldChar w:fldCharType="separate"/>
            </w:r>
            <w:r w:rsidR="002125EB">
              <w:t>Donnerstag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7C9BA5" w:themeFill="text2"/>
          </w:tcPr>
          <w:p w:rsidR="00233196" w:rsidRPr="00781557" w:rsidRDefault="00233196" w:rsidP="00DB67F4">
            <w:pPr>
              <w:pStyle w:val="Days"/>
            </w:pPr>
            <w:r w:rsidRPr="00781557">
              <w:fldChar w:fldCharType="begin"/>
            </w:r>
            <w:r w:rsidRPr="00781557">
              <w:instrText xml:space="preserve"> DocVariable WeekDay5 \@ dddd \* FIRSTCAP MERGEFORMAT </w:instrText>
            </w:r>
            <w:r w:rsidRPr="00781557">
              <w:fldChar w:fldCharType="separate"/>
            </w:r>
            <w:r w:rsidR="002125EB">
              <w:t>Freitag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233196" w:rsidRPr="00781557" w:rsidRDefault="00233196" w:rsidP="00DB67F4">
            <w:pPr>
              <w:pStyle w:val="Days"/>
            </w:pPr>
            <w:r w:rsidRPr="00781557">
              <w:fldChar w:fldCharType="begin"/>
            </w:r>
            <w:r w:rsidRPr="00781557">
              <w:instrText xml:space="preserve"> DocVariable WeekDay6 \@ dddd \* FIRSTCAP MERGEFORMAT </w:instrText>
            </w:r>
            <w:r w:rsidRPr="00781557">
              <w:fldChar w:fldCharType="separate"/>
            </w:r>
            <w:r w:rsidR="002125EB">
              <w:t>Samstag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233196" w:rsidRPr="00781557" w:rsidRDefault="00233196" w:rsidP="00DB67F4">
            <w:pPr>
              <w:pStyle w:val="Days"/>
            </w:pPr>
            <w:r w:rsidRPr="00781557">
              <w:fldChar w:fldCharType="begin"/>
            </w:r>
            <w:r w:rsidRPr="00781557">
              <w:instrText xml:space="preserve"> DocVariable WeekDay7 \@ dddd \* FIRSTCAP MERGEFORMAT </w:instrText>
            </w:r>
            <w:r w:rsidRPr="00781557">
              <w:fldChar w:fldCharType="separate"/>
            </w:r>
            <w:r w:rsidR="002125EB">
              <w:t>Sonntag</w:t>
            </w:r>
            <w:r w:rsidRPr="00781557">
              <w:fldChar w:fldCharType="end"/>
            </w:r>
          </w:p>
        </w:tc>
      </w:tr>
      <w:tr w:rsidR="002125EB" w:rsidRPr="00781557" w:rsidTr="002125EB">
        <w:trPr>
          <w:trHeight w:val="284"/>
        </w:trPr>
        <w:tc>
          <w:tcPr>
            <w:tcW w:w="715" w:type="pct"/>
            <w:tcBorders>
              <w:top w:val="nil"/>
              <w:bottom w:val="nil"/>
            </w:tcBorders>
            <w:shd w:val="clear" w:color="auto" w:fill="auto"/>
          </w:tcPr>
          <w:p w:rsidR="00E85DA5" w:rsidRPr="00781557" w:rsidRDefault="00E85DA5" w:rsidP="00E82872">
            <w:pPr>
              <w:pStyle w:val="Dates"/>
            </w:pP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DocVariable WeekDayNumber </w:instrText>
            </w:r>
            <w:r w:rsidRPr="00781557">
              <w:fldChar w:fldCharType="separate"/>
            </w:r>
            <w:r w:rsidR="002125EB">
              <w:instrText>1</w:instrText>
            </w:r>
            <w:r w:rsidRPr="00781557">
              <w:fldChar w:fldCharType="end"/>
            </w:r>
            <w:r w:rsidRPr="00781557">
              <w:instrText xml:space="preserve"> = "1" 1 ""</w:instrText>
            </w:r>
            <w:r w:rsidR="002125EB">
              <w:fldChar w:fldCharType="separate"/>
            </w:r>
            <w:r w:rsidR="002125EB" w:rsidRPr="00781557">
              <w:rPr>
                <w:noProof/>
              </w:rPr>
              <w:t>1</w:t>
            </w:r>
            <w:r w:rsidRPr="00781557">
              <w:fldChar w:fldCharType="end"/>
            </w:r>
          </w:p>
        </w:tc>
        <w:tc>
          <w:tcPr>
            <w:tcW w:w="715" w:type="pct"/>
            <w:tcBorders>
              <w:top w:val="nil"/>
              <w:bottom w:val="nil"/>
            </w:tcBorders>
            <w:shd w:val="clear" w:color="auto" w:fill="auto"/>
          </w:tcPr>
          <w:p w:rsidR="00E85DA5" w:rsidRPr="00781557" w:rsidRDefault="00E85DA5" w:rsidP="00E82872">
            <w:pPr>
              <w:pStyle w:val="Dates"/>
            </w:pP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DocVariable WeekDayNumber </w:instrText>
            </w:r>
            <w:r w:rsidRPr="00781557">
              <w:fldChar w:fldCharType="separate"/>
            </w:r>
            <w:r w:rsidR="002125EB">
              <w:instrText>1</w:instrText>
            </w:r>
            <w:r w:rsidRPr="00781557">
              <w:fldChar w:fldCharType="end"/>
            </w:r>
            <w:r w:rsidRPr="00781557">
              <w:instrText xml:space="preserve"> = "2" 1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=A2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1</w:instrText>
            </w:r>
            <w:r w:rsidRPr="00781557">
              <w:fldChar w:fldCharType="end"/>
            </w:r>
            <w:r w:rsidRPr="00781557">
              <w:instrText xml:space="preserve"> &lt;&gt; 0 </w:instrText>
            </w:r>
            <w:r w:rsidRPr="00781557">
              <w:fldChar w:fldCharType="begin"/>
            </w:r>
            <w:r w:rsidRPr="00781557">
              <w:instrText xml:space="preserve"> =A2+1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="002125EB">
              <w:fldChar w:fldCharType="separate"/>
            </w:r>
            <w:r w:rsidR="002125EB">
              <w:rPr>
                <w:noProof/>
              </w:rPr>
              <w:instrText>2</w:instrText>
            </w:r>
            <w:r w:rsidRPr="00781557">
              <w:fldChar w:fldCharType="end"/>
            </w:r>
            <w:r w:rsidR="002125EB">
              <w:fldChar w:fldCharType="separate"/>
            </w:r>
            <w:r w:rsidR="002125EB">
              <w:rPr>
                <w:noProof/>
              </w:rPr>
              <w:t>2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5DA5" w:rsidRPr="00781557" w:rsidRDefault="00E85DA5" w:rsidP="00E82872">
            <w:pPr>
              <w:pStyle w:val="Dates"/>
            </w:pP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DocVariable WeekDayNumber </w:instrText>
            </w:r>
            <w:r w:rsidRPr="00781557">
              <w:fldChar w:fldCharType="separate"/>
            </w:r>
            <w:r w:rsidR="002125EB">
              <w:instrText>1</w:instrText>
            </w:r>
            <w:r w:rsidRPr="00781557">
              <w:fldChar w:fldCharType="end"/>
            </w:r>
            <w:r w:rsidRPr="00781557">
              <w:instrText xml:space="preserve"> = "3" 1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=B2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</w:instrText>
            </w:r>
            <w:r w:rsidRPr="00781557">
              <w:fldChar w:fldCharType="end"/>
            </w:r>
            <w:r w:rsidRPr="00781557">
              <w:instrText xml:space="preserve"> &lt;&gt; 0 </w:instrText>
            </w:r>
            <w:r w:rsidRPr="00781557">
              <w:fldChar w:fldCharType="begin"/>
            </w:r>
            <w:r w:rsidRPr="00781557">
              <w:instrText xml:space="preserve"> =B2+1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="002125EB">
              <w:fldChar w:fldCharType="separate"/>
            </w:r>
            <w:r w:rsidR="002125EB">
              <w:rPr>
                <w:noProof/>
              </w:rPr>
              <w:instrText>3</w:instrText>
            </w:r>
            <w:r w:rsidRPr="00781557">
              <w:fldChar w:fldCharType="end"/>
            </w:r>
            <w:r w:rsidR="002125EB">
              <w:fldChar w:fldCharType="separate"/>
            </w:r>
            <w:r w:rsidR="002125EB">
              <w:rPr>
                <w:noProof/>
              </w:rPr>
              <w:t>3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5DA5" w:rsidRPr="00781557" w:rsidRDefault="00E85DA5" w:rsidP="00E82872">
            <w:pPr>
              <w:pStyle w:val="Dates"/>
            </w:pP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DocVariable WeekDayNumber </w:instrText>
            </w:r>
            <w:r w:rsidRPr="00781557">
              <w:fldChar w:fldCharType="separate"/>
            </w:r>
            <w:r w:rsidR="002125EB">
              <w:instrText>1</w:instrText>
            </w:r>
            <w:r w:rsidRPr="00781557">
              <w:fldChar w:fldCharType="end"/>
            </w:r>
            <w:r w:rsidRPr="00781557">
              <w:instrText xml:space="preserve"> = "4" 1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=C2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</w:instrText>
            </w:r>
            <w:r w:rsidRPr="00781557">
              <w:fldChar w:fldCharType="end"/>
            </w:r>
            <w:r w:rsidRPr="00781557">
              <w:instrText xml:space="preserve"> &lt;&gt; 0 </w:instrText>
            </w:r>
            <w:r w:rsidRPr="00781557">
              <w:fldChar w:fldCharType="begin"/>
            </w:r>
            <w:r w:rsidRPr="00781557">
              <w:instrText xml:space="preserve"> =C2+1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4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="002125EB">
              <w:fldChar w:fldCharType="separate"/>
            </w:r>
            <w:r w:rsidR="002125EB">
              <w:rPr>
                <w:noProof/>
              </w:rPr>
              <w:instrText>4</w:instrText>
            </w:r>
            <w:r w:rsidRPr="00781557">
              <w:fldChar w:fldCharType="end"/>
            </w:r>
            <w:r w:rsidR="002125EB">
              <w:fldChar w:fldCharType="separate"/>
            </w:r>
            <w:r w:rsidR="002125EB">
              <w:rPr>
                <w:noProof/>
              </w:rPr>
              <w:t>4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5DA5" w:rsidRPr="00781557" w:rsidRDefault="00E85DA5" w:rsidP="00E82872">
            <w:pPr>
              <w:pStyle w:val="Dates"/>
            </w:pP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DocVariable WeekDayNumber </w:instrText>
            </w:r>
            <w:r w:rsidRPr="00781557">
              <w:fldChar w:fldCharType="separate"/>
            </w:r>
            <w:r w:rsidR="002125EB">
              <w:instrText>1</w:instrText>
            </w:r>
            <w:r w:rsidRPr="00781557">
              <w:fldChar w:fldCharType="end"/>
            </w:r>
            <w:r w:rsidRPr="00781557">
              <w:instrText xml:space="preserve">= "5" 1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=D2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4</w:instrText>
            </w:r>
            <w:r w:rsidRPr="00781557">
              <w:fldChar w:fldCharType="end"/>
            </w:r>
            <w:r w:rsidRPr="00781557">
              <w:instrText xml:space="preserve"> &lt;&gt; 0 </w:instrText>
            </w:r>
            <w:r w:rsidRPr="00781557">
              <w:fldChar w:fldCharType="begin"/>
            </w:r>
            <w:r w:rsidRPr="00781557">
              <w:instrText xml:space="preserve"> =D2+1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5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5</w:instrText>
            </w:r>
            <w:r w:rsidRPr="00781557">
              <w:fldChar w:fldCharType="end"/>
            </w:r>
            <w:r w:rsidRPr="00781557">
              <w:fldChar w:fldCharType="separate"/>
            </w:r>
            <w:r w:rsidR="002125EB">
              <w:rPr>
                <w:noProof/>
              </w:rPr>
              <w:t>5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5DA5" w:rsidRPr="00781557" w:rsidRDefault="00E85DA5" w:rsidP="00E82872">
            <w:pPr>
              <w:pStyle w:val="Dates"/>
            </w:pP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DocVariable WeekDayNumber </w:instrText>
            </w:r>
            <w:r w:rsidRPr="00781557">
              <w:fldChar w:fldCharType="separate"/>
            </w:r>
            <w:r w:rsidR="002125EB">
              <w:instrText>1</w:instrText>
            </w:r>
            <w:r w:rsidRPr="00781557">
              <w:fldChar w:fldCharType="end"/>
            </w:r>
            <w:r w:rsidRPr="00781557">
              <w:instrText xml:space="preserve"> = "6" 1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=E2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5</w:instrText>
            </w:r>
            <w:r w:rsidRPr="00781557">
              <w:fldChar w:fldCharType="end"/>
            </w:r>
            <w:r w:rsidRPr="00781557">
              <w:instrText xml:space="preserve"> &lt;&gt; 0 </w:instrText>
            </w:r>
            <w:r w:rsidRPr="00781557">
              <w:fldChar w:fldCharType="begin"/>
            </w:r>
            <w:r w:rsidRPr="00781557">
              <w:instrText xml:space="preserve"> =E2+1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6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6</w:instrText>
            </w:r>
            <w:r w:rsidRPr="00781557">
              <w:fldChar w:fldCharType="end"/>
            </w:r>
            <w:r w:rsidRPr="00781557">
              <w:fldChar w:fldCharType="separate"/>
            </w:r>
            <w:r w:rsidR="002125EB">
              <w:rPr>
                <w:noProof/>
              </w:rPr>
              <w:t>6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nil"/>
              <w:bottom w:val="nil"/>
            </w:tcBorders>
            <w:shd w:val="clear" w:color="auto" w:fill="auto"/>
          </w:tcPr>
          <w:p w:rsidR="00E85DA5" w:rsidRPr="00781557" w:rsidRDefault="00E85DA5" w:rsidP="00E82872">
            <w:pPr>
              <w:pStyle w:val="Dates"/>
            </w:pP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DocVariable WeekDayNumber </w:instrText>
            </w:r>
            <w:r w:rsidRPr="00781557">
              <w:fldChar w:fldCharType="separate"/>
            </w:r>
            <w:r w:rsidR="002125EB">
              <w:instrText>1</w:instrText>
            </w:r>
            <w:r w:rsidRPr="00781557">
              <w:fldChar w:fldCharType="end"/>
            </w:r>
            <w:r w:rsidRPr="00781557">
              <w:instrText xml:space="preserve"> = "7" 1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=F2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6</w:instrText>
            </w:r>
            <w:r w:rsidRPr="00781557">
              <w:fldChar w:fldCharType="end"/>
            </w:r>
            <w:r w:rsidRPr="00781557">
              <w:instrText xml:space="preserve"> &lt;&gt; 0 </w:instrText>
            </w:r>
            <w:r w:rsidRPr="00781557">
              <w:fldChar w:fldCharType="begin"/>
            </w:r>
            <w:r w:rsidRPr="00781557">
              <w:instrText xml:space="preserve"> =F2+1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7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7</w:instrText>
            </w:r>
            <w:r w:rsidRPr="00781557">
              <w:fldChar w:fldCharType="end"/>
            </w:r>
            <w:r w:rsidRPr="00781557">
              <w:fldChar w:fldCharType="separate"/>
            </w:r>
            <w:r w:rsidR="002125EB">
              <w:rPr>
                <w:noProof/>
              </w:rPr>
              <w:t>7</w:t>
            </w:r>
            <w:r w:rsidRPr="00781557">
              <w:fldChar w:fldCharType="end"/>
            </w:r>
          </w:p>
        </w:tc>
      </w:tr>
      <w:tr w:rsidR="0055266F" w:rsidRPr="00781557" w:rsidTr="002125EB">
        <w:trPr>
          <w:trHeight w:val="955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2125EB" w:rsidRDefault="002125EB" w:rsidP="00566EB4">
            <w:pPr>
              <w:rPr>
                <w:color w:val="BA85E3" w:themeColor="accent6" w:themeTint="99"/>
              </w:rPr>
            </w:pPr>
            <w:r w:rsidRPr="002125EB">
              <w:rPr>
                <w:color w:val="BA85E3" w:themeColor="accent6" w:themeTint="99"/>
                <w:sz w:val="24"/>
                <w:szCs w:val="24"/>
              </w:rPr>
              <w:t>Ponyschule nach Stundenplan</w:t>
            </w:r>
          </w:p>
        </w:tc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A75A9F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2125EB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</w:tr>
      <w:tr w:rsidR="00E82872" w:rsidRPr="00781557" w:rsidTr="000F1BDA">
        <w:trPr>
          <w:trHeight w:val="28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=G2+1 </w:instrText>
            </w:r>
            <w:r w:rsidRPr="00781557">
              <w:fldChar w:fldCharType="separate"/>
            </w:r>
            <w:r w:rsidR="002125EB">
              <w:rPr>
                <w:noProof/>
              </w:rPr>
              <w:t>8</w:t>
            </w:r>
            <w:r w:rsidRPr="00781557">
              <w:fldChar w:fldCharType="end"/>
            </w:r>
          </w:p>
        </w:tc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=A4+1 </w:instrText>
            </w:r>
            <w:r w:rsidRPr="00781557">
              <w:fldChar w:fldCharType="separate"/>
            </w:r>
            <w:r w:rsidR="002125EB">
              <w:rPr>
                <w:noProof/>
              </w:rPr>
              <w:t>9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=B4+1 </w:instrText>
            </w:r>
            <w:r w:rsidRPr="00781557">
              <w:fldChar w:fldCharType="separate"/>
            </w:r>
            <w:r w:rsidR="002125EB">
              <w:rPr>
                <w:noProof/>
              </w:rPr>
              <w:t>10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=C4+1 </w:instrText>
            </w:r>
            <w:r w:rsidRPr="00781557">
              <w:fldChar w:fldCharType="separate"/>
            </w:r>
            <w:r w:rsidR="002125EB">
              <w:rPr>
                <w:noProof/>
              </w:rPr>
              <w:t>11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=D4+1 </w:instrText>
            </w:r>
            <w:r w:rsidRPr="00781557">
              <w:fldChar w:fldCharType="separate"/>
            </w:r>
            <w:r w:rsidR="002125EB">
              <w:rPr>
                <w:noProof/>
              </w:rPr>
              <w:t>12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=E4+1 </w:instrText>
            </w:r>
            <w:r w:rsidRPr="00781557">
              <w:fldChar w:fldCharType="separate"/>
            </w:r>
            <w:r w:rsidR="002125EB">
              <w:rPr>
                <w:noProof/>
              </w:rPr>
              <w:t>13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=F4+1 </w:instrText>
            </w:r>
            <w:r w:rsidRPr="00781557">
              <w:fldChar w:fldCharType="separate"/>
            </w:r>
            <w:r w:rsidR="002125EB">
              <w:rPr>
                <w:noProof/>
              </w:rPr>
              <w:t>14</w:t>
            </w:r>
            <w:r w:rsidRPr="00781557">
              <w:fldChar w:fldCharType="end"/>
            </w:r>
          </w:p>
        </w:tc>
      </w:tr>
      <w:tr w:rsidR="00E82872" w:rsidRPr="00781557" w:rsidTr="000F1BDA">
        <w:trPr>
          <w:trHeight w:val="955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2125EB" w:rsidRDefault="002125EB" w:rsidP="00566EB4">
            <w:pPr>
              <w:rPr>
                <w:color w:val="0968AC" w:themeColor="accent3" w:themeShade="BF"/>
              </w:rPr>
            </w:pPr>
            <w:r w:rsidRPr="002125EB">
              <w:rPr>
                <w:color w:val="0968AC" w:themeColor="accent3" w:themeShade="BF"/>
                <w:sz w:val="24"/>
                <w:szCs w:val="24"/>
              </w:rPr>
              <w:t>Ponyschule nach Stundenplan</w:t>
            </w:r>
          </w:p>
        </w:tc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</w:tr>
      <w:tr w:rsidR="00E82872" w:rsidRPr="00781557" w:rsidTr="000F1BDA">
        <w:trPr>
          <w:trHeight w:val="28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=G4+1 </w:instrText>
            </w:r>
            <w:r w:rsidRPr="00781557">
              <w:fldChar w:fldCharType="separate"/>
            </w:r>
            <w:r w:rsidR="002125EB">
              <w:rPr>
                <w:noProof/>
              </w:rPr>
              <w:t>15</w:t>
            </w:r>
            <w:r w:rsidRPr="00781557">
              <w:fldChar w:fldCharType="end"/>
            </w:r>
          </w:p>
        </w:tc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=A6+1 </w:instrText>
            </w:r>
            <w:r w:rsidRPr="00781557">
              <w:fldChar w:fldCharType="separate"/>
            </w:r>
            <w:r w:rsidR="002125EB">
              <w:rPr>
                <w:noProof/>
              </w:rPr>
              <w:t>16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=B6+1 </w:instrText>
            </w:r>
            <w:r w:rsidRPr="00781557">
              <w:fldChar w:fldCharType="separate"/>
            </w:r>
            <w:r w:rsidR="002125EB">
              <w:rPr>
                <w:noProof/>
              </w:rPr>
              <w:t>17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=C6+1 </w:instrText>
            </w:r>
            <w:r w:rsidRPr="00781557">
              <w:fldChar w:fldCharType="separate"/>
            </w:r>
            <w:r w:rsidR="002125EB">
              <w:rPr>
                <w:noProof/>
              </w:rPr>
              <w:t>18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=D6+1 </w:instrText>
            </w:r>
            <w:r w:rsidRPr="00781557">
              <w:fldChar w:fldCharType="separate"/>
            </w:r>
            <w:r w:rsidR="002125EB">
              <w:rPr>
                <w:noProof/>
              </w:rPr>
              <w:t>19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=E6+1 </w:instrText>
            </w:r>
            <w:r w:rsidRPr="00781557">
              <w:fldChar w:fldCharType="separate"/>
            </w:r>
            <w:r w:rsidR="002125EB">
              <w:rPr>
                <w:noProof/>
              </w:rPr>
              <w:t>20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=F6+1 </w:instrText>
            </w:r>
            <w:r w:rsidRPr="00781557">
              <w:fldChar w:fldCharType="separate"/>
            </w:r>
            <w:r w:rsidR="002125EB">
              <w:rPr>
                <w:noProof/>
              </w:rPr>
              <w:t>21</w:t>
            </w:r>
            <w:r w:rsidRPr="00781557">
              <w:fldChar w:fldCharType="end"/>
            </w:r>
          </w:p>
        </w:tc>
      </w:tr>
      <w:tr w:rsidR="00E82872" w:rsidRPr="00781557" w:rsidTr="000F1BDA">
        <w:trPr>
          <w:trHeight w:val="955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2125EB">
              <w:rPr>
                <w:color w:val="BA85E3" w:themeColor="accent6" w:themeTint="99"/>
                <w:sz w:val="24"/>
                <w:szCs w:val="24"/>
              </w:rPr>
              <w:t>Ponyschule nach Stundenplan</w:t>
            </w:r>
          </w:p>
        </w:tc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</w:tr>
      <w:tr w:rsidR="00E82872" w:rsidRPr="00781557" w:rsidTr="000F1BDA">
        <w:trPr>
          <w:trHeight w:val="28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=G6+1 </w:instrText>
            </w:r>
            <w:r w:rsidRPr="00781557">
              <w:fldChar w:fldCharType="separate"/>
            </w:r>
            <w:r w:rsidR="002125EB">
              <w:rPr>
                <w:noProof/>
              </w:rPr>
              <w:t>22</w:t>
            </w:r>
            <w:r w:rsidRPr="00781557">
              <w:fldChar w:fldCharType="end"/>
            </w:r>
          </w:p>
        </w:tc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=A8+1 </w:instrText>
            </w:r>
            <w:r w:rsidRPr="00781557">
              <w:fldChar w:fldCharType="separate"/>
            </w:r>
            <w:r w:rsidR="002125EB">
              <w:rPr>
                <w:noProof/>
              </w:rPr>
              <w:t>23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=B8+1 </w:instrText>
            </w:r>
            <w:r w:rsidRPr="00781557">
              <w:fldChar w:fldCharType="separate"/>
            </w:r>
            <w:r w:rsidR="002125EB">
              <w:rPr>
                <w:noProof/>
              </w:rPr>
              <w:t>24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=C8+1 </w:instrText>
            </w:r>
            <w:r w:rsidRPr="00781557">
              <w:fldChar w:fldCharType="separate"/>
            </w:r>
            <w:r w:rsidR="002125EB">
              <w:rPr>
                <w:noProof/>
              </w:rPr>
              <w:t>25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=D8+1 </w:instrText>
            </w:r>
            <w:r w:rsidRPr="00781557">
              <w:fldChar w:fldCharType="separate"/>
            </w:r>
            <w:r w:rsidR="002125EB">
              <w:rPr>
                <w:noProof/>
              </w:rPr>
              <w:t>26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=E8+1 </w:instrText>
            </w:r>
            <w:r w:rsidRPr="00781557">
              <w:fldChar w:fldCharType="separate"/>
            </w:r>
            <w:r w:rsidR="002125EB">
              <w:rPr>
                <w:noProof/>
              </w:rPr>
              <w:t>27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 =F8+1 </w:instrText>
            </w:r>
            <w:r w:rsidRPr="00781557">
              <w:fldChar w:fldCharType="separate"/>
            </w:r>
            <w:r w:rsidR="002125EB">
              <w:rPr>
                <w:noProof/>
              </w:rPr>
              <w:t>28</w:t>
            </w:r>
            <w:r w:rsidRPr="00781557">
              <w:fldChar w:fldCharType="end"/>
            </w:r>
          </w:p>
        </w:tc>
      </w:tr>
      <w:tr w:rsidR="0086666C" w:rsidRPr="00781557" w:rsidTr="002125EB">
        <w:trPr>
          <w:trHeight w:val="955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2125EB">
              <w:rPr>
                <w:color w:val="0968AC" w:themeColor="accent3" w:themeShade="BF"/>
                <w:sz w:val="24"/>
                <w:szCs w:val="24"/>
              </w:rPr>
              <w:t>Ponyschule nach Stundenplan</w:t>
            </w:r>
          </w:p>
        </w:tc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566EB4"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E82872" w:rsidP="00566EB4"/>
        </w:tc>
      </w:tr>
      <w:tr w:rsidR="0055266F" w:rsidRPr="00781557" w:rsidTr="002125EB">
        <w:trPr>
          <w:trHeight w:val="28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=G8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28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=G8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28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=G8+1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29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29</w:instrText>
            </w:r>
            <w:r w:rsidRPr="00781557">
              <w:fldChar w:fldCharType="end"/>
            </w:r>
            <w:r w:rsidRPr="00781557">
              <w:fldChar w:fldCharType="separate"/>
            </w:r>
            <w:r w:rsidR="002125EB">
              <w:rPr>
                <w:noProof/>
              </w:rPr>
              <w:t>29</w:t>
            </w:r>
            <w:r w:rsidRPr="00781557">
              <w:fldChar w:fldCharType="end"/>
            </w:r>
          </w:p>
        </w:tc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=A10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29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=A10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29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=A10+1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fldChar w:fldCharType="separate"/>
            </w:r>
            <w:r w:rsidR="002125EB">
              <w:rPr>
                <w:noProof/>
              </w:rPr>
              <w:t>30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=B10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=B10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=B10+1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fldChar w:fldCharType="separate"/>
            </w:r>
            <w:r w:rsidR="002125EB">
              <w:rPr>
                <w:noProof/>
              </w:rPr>
              <w:t>31</w:t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=C10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=C10 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=C10+1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28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end"/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=D10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0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=D10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28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=D10+1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29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 w:rsidRPr="00781557">
              <w:rPr>
                <w:noProof/>
              </w:rPr>
              <w:instrText>29</w:instrText>
            </w:r>
            <w:r w:rsidRPr="00781557">
              <w:fldChar w:fldCharType="end"/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=E10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0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=E10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29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=E10+1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 w:rsidRPr="00781557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=F10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0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=F10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=F10+1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2125EB" w:rsidRPr="00781557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fldChar w:fldCharType="end"/>
            </w:r>
          </w:p>
        </w:tc>
      </w:tr>
      <w:tr w:rsidR="0086666C" w:rsidRPr="00781557" w:rsidTr="002125EB">
        <w:trPr>
          <w:trHeight w:val="955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DB67F4">
            <w:pPr>
              <w:pStyle w:val="TableText"/>
            </w:pPr>
            <w:r w:rsidRPr="002125EB">
              <w:rPr>
                <w:color w:val="BA85E3" w:themeColor="accent6" w:themeTint="99"/>
                <w:sz w:val="24"/>
                <w:szCs w:val="24"/>
              </w:rPr>
              <w:t>Ponyschule nach Stundenplan</w:t>
            </w:r>
          </w:p>
        </w:tc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DB67F4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E82872" w:rsidRPr="00781557" w:rsidRDefault="002125EB" w:rsidP="00DB67F4">
            <w:pPr>
              <w:pStyle w:val="TableText"/>
            </w:pPr>
            <w:r w:rsidRPr="007E260E">
              <w:rPr>
                <w:sz w:val="24"/>
                <w:szCs w:val="24"/>
              </w:rPr>
              <w:t>Ponyschule nach Stundenplan</w:t>
            </w: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781557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781557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781557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781557" w:rsidRDefault="00E82872" w:rsidP="00DB67F4">
            <w:pPr>
              <w:pStyle w:val="TableText"/>
            </w:pPr>
          </w:p>
        </w:tc>
      </w:tr>
      <w:tr w:rsidR="0055266F" w:rsidRPr="00781557" w:rsidTr="002125EB">
        <w:trPr>
          <w:trHeight w:val="303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=G10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0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=G10 </w:instrText>
            </w:r>
            <w:r w:rsidRPr="00781557">
              <w:fldChar w:fldCharType="separate"/>
            </w:r>
            <w:r w:rsidR="006924F4" w:rsidRPr="00781557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2125EB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=G10+1 </w:instrText>
            </w:r>
            <w:r w:rsidRPr="00781557">
              <w:fldChar w:fldCharType="separate"/>
            </w:r>
            <w:r w:rsidR="00907857" w:rsidRPr="00781557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end"/>
            </w:r>
            <w:r w:rsidRPr="00781557">
              <w:fldChar w:fldCharType="end"/>
            </w:r>
          </w:p>
        </w:tc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solid" w:color="F2F2F2" w:themeColor="background1" w:themeShade="F2" w:fill="auto"/>
          </w:tcPr>
          <w:p w:rsidR="00E82872" w:rsidRPr="00781557" w:rsidRDefault="00E82872" w:rsidP="00CF15A1">
            <w:pPr>
              <w:pStyle w:val="Dates"/>
            </w:pPr>
            <w:r w:rsidRPr="00781557">
              <w:fldChar w:fldCharType="begin"/>
            </w:r>
            <w:r w:rsidRPr="00781557">
              <w:instrText xml:space="preserve">IF </w:instrText>
            </w:r>
            <w:r w:rsidRPr="00781557">
              <w:fldChar w:fldCharType="begin"/>
            </w:r>
            <w:r w:rsidRPr="00781557">
              <w:instrText xml:space="preserve"> =A12</w:instrText>
            </w:r>
            <w:r w:rsidRPr="00781557">
              <w:fldChar w:fldCharType="separate"/>
            </w:r>
            <w:r w:rsidR="002125EB">
              <w:rPr>
                <w:noProof/>
              </w:rPr>
              <w:instrText>0</w:instrText>
            </w:r>
            <w:r w:rsidRPr="00781557">
              <w:fldChar w:fldCharType="end"/>
            </w:r>
            <w:r w:rsidRPr="00781557">
              <w:instrText xml:space="preserve"> = 0,"" </w:instrText>
            </w:r>
            <w:r w:rsidRPr="00781557">
              <w:fldChar w:fldCharType="begin"/>
            </w:r>
            <w:r w:rsidRPr="00781557">
              <w:instrText xml:space="preserve"> IF </w:instrText>
            </w:r>
            <w:r w:rsidRPr="00781557">
              <w:fldChar w:fldCharType="begin"/>
            </w:r>
            <w:r w:rsidRPr="00781557">
              <w:instrText xml:space="preserve"> =A12 </w:instrText>
            </w:r>
            <w:r w:rsidRPr="00781557">
              <w:fldChar w:fldCharType="separate"/>
            </w:r>
            <w:r w:rsidR="00907857" w:rsidRPr="00781557">
              <w:rPr>
                <w:noProof/>
              </w:rPr>
              <w:instrText>30</w:instrText>
            </w:r>
            <w:r w:rsidRPr="00781557">
              <w:fldChar w:fldCharType="end"/>
            </w:r>
            <w:r w:rsidRPr="00781557">
              <w:instrText xml:space="preserve">  &lt; </w:instrText>
            </w:r>
            <w:r w:rsidRPr="00781557">
              <w:fldChar w:fldCharType="begin"/>
            </w:r>
            <w:r w:rsidRPr="00781557">
              <w:instrText xml:space="preserve"> DocVariable MonthEnd \@ d </w:instrText>
            </w:r>
            <w:r w:rsidRPr="00781557">
              <w:fldChar w:fldCharType="separate"/>
            </w:r>
            <w:r w:rsidR="00907857" w:rsidRPr="00781557">
              <w:instrText>31</w:instrText>
            </w:r>
            <w:r w:rsidRPr="00781557">
              <w:fldChar w:fldCharType="end"/>
            </w:r>
            <w:r w:rsidRPr="00781557">
              <w:instrText xml:space="preserve">  </w:instrText>
            </w:r>
            <w:r w:rsidRPr="00781557">
              <w:fldChar w:fldCharType="begin"/>
            </w:r>
            <w:r w:rsidRPr="00781557">
              <w:instrText xml:space="preserve"> =A12+1 </w:instrText>
            </w:r>
            <w:r w:rsidRPr="00781557">
              <w:fldChar w:fldCharType="separate"/>
            </w:r>
            <w:r w:rsidR="00907857" w:rsidRPr="00781557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instrText xml:space="preserve"> "" </w:instrText>
            </w:r>
            <w:r w:rsidRPr="00781557">
              <w:fldChar w:fldCharType="separate"/>
            </w:r>
            <w:r w:rsidR="00907857" w:rsidRPr="00781557">
              <w:rPr>
                <w:noProof/>
              </w:rPr>
              <w:instrText>31</w:instrText>
            </w:r>
            <w:r w:rsidRPr="00781557">
              <w:fldChar w:fldCharType="end"/>
            </w:r>
            <w:r w:rsidRPr="00781557"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E82872" w:rsidRPr="00781557" w:rsidRDefault="00E82872" w:rsidP="00CF15A1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E82872" w:rsidRPr="00781557" w:rsidRDefault="00E82872" w:rsidP="00CF15A1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E82872" w:rsidRPr="00781557" w:rsidRDefault="00E82872" w:rsidP="00CF15A1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E82872" w:rsidRPr="00781557" w:rsidRDefault="00E82872" w:rsidP="00CF15A1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E82872" w:rsidRPr="00781557" w:rsidRDefault="00E82872" w:rsidP="00CF15A1">
            <w:pPr>
              <w:pStyle w:val="Dates"/>
            </w:pPr>
          </w:p>
        </w:tc>
      </w:tr>
      <w:tr w:rsidR="00E82872" w:rsidRPr="00781557" w:rsidTr="002125EB">
        <w:trPr>
          <w:trHeight w:val="955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781557" w:rsidRDefault="00E82872" w:rsidP="00566EB4"/>
        </w:tc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E82872" w:rsidRPr="00781557" w:rsidRDefault="00E82872" w:rsidP="00566EB4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E82872" w:rsidRPr="00781557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E82872" w:rsidRPr="00781557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E82872" w:rsidRPr="00781557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E82872" w:rsidRPr="00781557" w:rsidRDefault="00E82872" w:rsidP="00DB67F4">
            <w:pPr>
              <w:pStyle w:val="TableText"/>
            </w:pPr>
          </w:p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E82872" w:rsidRPr="00781557" w:rsidRDefault="00E82872" w:rsidP="00DB67F4">
            <w:pPr>
              <w:pStyle w:val="TableText"/>
            </w:pPr>
          </w:p>
        </w:tc>
      </w:tr>
    </w:tbl>
    <w:p w:rsidR="007A7447" w:rsidRPr="00781557" w:rsidRDefault="007A7447">
      <w:bookmarkStart w:id="0" w:name="_GoBack"/>
      <w:bookmarkEnd w:id="0"/>
    </w:p>
    <w:sectPr w:rsidR="007A7447" w:rsidRPr="00781557" w:rsidSect="000F1BDA">
      <w:pgSz w:w="11907" w:h="16839" w:code="9"/>
      <w:pgMar w:top="720" w:right="576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31.03.2021"/>
    <w:docVar w:name="MonthStart" w:val="01.03.2021"/>
    <w:docVar w:name="WeekDay1" w:val="01.03.2021"/>
    <w:docVar w:name="WeekDay2" w:val="02.03.2021"/>
    <w:docVar w:name="WeekDay3" w:val="03.03.2021"/>
    <w:docVar w:name="WeekDay4" w:val="04.03.2021"/>
    <w:docVar w:name="WeekDay5" w:val="05.03.2021"/>
    <w:docVar w:name="WeekDay6" w:val="06.03.2021"/>
    <w:docVar w:name="WeekDay7" w:val="07.03.2021"/>
    <w:docVar w:name="WeekDayNumber" w:val="1"/>
  </w:docVars>
  <w:rsids>
    <w:rsidRoot w:val="002125EB"/>
    <w:rsid w:val="000204FE"/>
    <w:rsid w:val="000773D4"/>
    <w:rsid w:val="000F1BDA"/>
    <w:rsid w:val="00121459"/>
    <w:rsid w:val="001215A1"/>
    <w:rsid w:val="0017296A"/>
    <w:rsid w:val="00174989"/>
    <w:rsid w:val="00200FF8"/>
    <w:rsid w:val="002011B4"/>
    <w:rsid w:val="002068BF"/>
    <w:rsid w:val="002125EB"/>
    <w:rsid w:val="00226C7C"/>
    <w:rsid w:val="00233196"/>
    <w:rsid w:val="0023365C"/>
    <w:rsid w:val="00271901"/>
    <w:rsid w:val="00295DA7"/>
    <w:rsid w:val="002B586B"/>
    <w:rsid w:val="002C291B"/>
    <w:rsid w:val="002D5455"/>
    <w:rsid w:val="002D769E"/>
    <w:rsid w:val="003065C9"/>
    <w:rsid w:val="0032561D"/>
    <w:rsid w:val="003256A3"/>
    <w:rsid w:val="00346345"/>
    <w:rsid w:val="003F6ACD"/>
    <w:rsid w:val="00416233"/>
    <w:rsid w:val="0043218C"/>
    <w:rsid w:val="00435C4D"/>
    <w:rsid w:val="00435DFA"/>
    <w:rsid w:val="004372A4"/>
    <w:rsid w:val="00447332"/>
    <w:rsid w:val="004729FE"/>
    <w:rsid w:val="004C7125"/>
    <w:rsid w:val="0055266F"/>
    <w:rsid w:val="00557BCC"/>
    <w:rsid w:val="00566EB4"/>
    <w:rsid w:val="00572A35"/>
    <w:rsid w:val="0058388E"/>
    <w:rsid w:val="006163BF"/>
    <w:rsid w:val="0062150A"/>
    <w:rsid w:val="0068400C"/>
    <w:rsid w:val="006924F4"/>
    <w:rsid w:val="006A0930"/>
    <w:rsid w:val="006A7184"/>
    <w:rsid w:val="006B25D0"/>
    <w:rsid w:val="006C6EEA"/>
    <w:rsid w:val="00706288"/>
    <w:rsid w:val="00717CE2"/>
    <w:rsid w:val="0072119A"/>
    <w:rsid w:val="00724D5A"/>
    <w:rsid w:val="007348D2"/>
    <w:rsid w:val="00735947"/>
    <w:rsid w:val="00735BE5"/>
    <w:rsid w:val="00781557"/>
    <w:rsid w:val="007A7447"/>
    <w:rsid w:val="00805C8A"/>
    <w:rsid w:val="00811B20"/>
    <w:rsid w:val="00815349"/>
    <w:rsid w:val="008249A2"/>
    <w:rsid w:val="00862A43"/>
    <w:rsid w:val="0086666C"/>
    <w:rsid w:val="008B2E30"/>
    <w:rsid w:val="008C4EB9"/>
    <w:rsid w:val="00907857"/>
    <w:rsid w:val="00912793"/>
    <w:rsid w:val="00923573"/>
    <w:rsid w:val="00933303"/>
    <w:rsid w:val="0093570E"/>
    <w:rsid w:val="0099485B"/>
    <w:rsid w:val="00995652"/>
    <w:rsid w:val="009A55E0"/>
    <w:rsid w:val="009B1C28"/>
    <w:rsid w:val="009E19B4"/>
    <w:rsid w:val="009E4EB0"/>
    <w:rsid w:val="00A05205"/>
    <w:rsid w:val="00A12D43"/>
    <w:rsid w:val="00A5047E"/>
    <w:rsid w:val="00A642BE"/>
    <w:rsid w:val="00A75A9F"/>
    <w:rsid w:val="00A85B2B"/>
    <w:rsid w:val="00AA2121"/>
    <w:rsid w:val="00AA53B9"/>
    <w:rsid w:val="00AF0C4A"/>
    <w:rsid w:val="00B209EC"/>
    <w:rsid w:val="00B375D1"/>
    <w:rsid w:val="00B417A8"/>
    <w:rsid w:val="00B70562"/>
    <w:rsid w:val="00B7165C"/>
    <w:rsid w:val="00B855BB"/>
    <w:rsid w:val="00B92DDB"/>
    <w:rsid w:val="00BB37A6"/>
    <w:rsid w:val="00BC2CE7"/>
    <w:rsid w:val="00BD375A"/>
    <w:rsid w:val="00BD7CCA"/>
    <w:rsid w:val="00C03D0D"/>
    <w:rsid w:val="00C266D2"/>
    <w:rsid w:val="00C37CBA"/>
    <w:rsid w:val="00C763AE"/>
    <w:rsid w:val="00C769C3"/>
    <w:rsid w:val="00CA6150"/>
    <w:rsid w:val="00CE6A9D"/>
    <w:rsid w:val="00CF15A1"/>
    <w:rsid w:val="00D33BC5"/>
    <w:rsid w:val="00D65B43"/>
    <w:rsid w:val="00D71DC8"/>
    <w:rsid w:val="00DA67B0"/>
    <w:rsid w:val="00DB67F4"/>
    <w:rsid w:val="00DE0C73"/>
    <w:rsid w:val="00DE43E6"/>
    <w:rsid w:val="00E4512C"/>
    <w:rsid w:val="00E54533"/>
    <w:rsid w:val="00E5740C"/>
    <w:rsid w:val="00E82872"/>
    <w:rsid w:val="00E85DA5"/>
    <w:rsid w:val="00EB21E1"/>
    <w:rsid w:val="00ED63FD"/>
    <w:rsid w:val="00EE478E"/>
    <w:rsid w:val="00F076AA"/>
    <w:rsid w:val="00F11980"/>
    <w:rsid w:val="00F3364D"/>
    <w:rsid w:val="00F47003"/>
    <w:rsid w:val="00F52BFF"/>
    <w:rsid w:val="00F64855"/>
    <w:rsid w:val="00F801B5"/>
    <w:rsid w:val="00FB47A6"/>
    <w:rsid w:val="00FE3206"/>
    <w:rsid w:val="00FF1DF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A581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9E4EB0"/>
    <w:rPr>
      <w:sz w:val="20"/>
      <w:szCs w:val="22"/>
      <w:lang w:val="de-DE"/>
    </w:rPr>
  </w:style>
  <w:style w:type="paragraph" w:styleId="berschrift1">
    <w:name w:val="heading 1"/>
    <w:basedOn w:val="Standard"/>
    <w:link w:val="berschrift1Zeichen"/>
    <w:uiPriority w:val="9"/>
    <w:qFormat/>
    <w:rsid w:val="00CF15A1"/>
    <w:pPr>
      <w:keepNext/>
      <w:keepLines/>
      <w:spacing w:before="60"/>
      <w:outlineLvl w:val="0"/>
    </w:pPr>
    <w:rPr>
      <w:b/>
      <w:bCs/>
      <w:color w:val="9DE61E" w:themeColor="accent2"/>
      <w:sz w:val="18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ays">
    <w:name w:val="Days"/>
    <w:basedOn w:val="Standard"/>
    <w:uiPriority w:val="1"/>
    <w:qFormat/>
    <w:rsid w:val="00CF15A1"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NormaleTabelle"/>
    <w:rsid w:val="00E5740C"/>
    <w:rPr>
      <w:sz w:val="22"/>
      <w:szCs w:val="22"/>
    </w:rPr>
    <w:tblPr>
      <w:tblInd w:w="0" w:type="dxa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TableText">
    <w:name w:val="Table Text"/>
    <w:basedOn w:val="Standard"/>
    <w:uiPriority w:val="1"/>
    <w:qFormat/>
    <w:rsid w:val="002011B4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uiPriority w:val="1"/>
    <w:qFormat/>
    <w:rsid w:val="00FF6F78"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Standard"/>
    <w:uiPriority w:val="1"/>
    <w:qFormat/>
    <w:rsid w:val="00CF15A1"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Standard"/>
    <w:uiPriority w:val="1"/>
    <w:qFormat/>
    <w:rsid w:val="00CF15A1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ellenraster">
    <w:name w:val="Table Grid"/>
    <w:basedOn w:val="NormaleTabelle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Textkrper"/>
    <w:link w:val="TitelZeichen"/>
    <w:uiPriority w:val="1"/>
    <w:unhideWhenUsed/>
    <w:rsid w:val="00D33BC5"/>
    <w:pPr>
      <w:spacing w:before="240" w:after="120"/>
    </w:pPr>
    <w:rPr>
      <w:rFonts w:asciiTheme="majorHAnsi" w:eastAsiaTheme="majorEastAsia" w:hAnsiTheme="majorHAnsi" w:cstheme="majorBidi"/>
      <w:color w:val="F2D908" w:themeColor="accent1"/>
      <w:spacing w:val="5"/>
      <w:kern w:val="28"/>
      <w:sz w:val="40"/>
      <w:szCs w:val="40"/>
    </w:rPr>
  </w:style>
  <w:style w:type="character" w:customStyle="1" w:styleId="TitelZeichen">
    <w:name w:val="Titel Zeichen"/>
    <w:basedOn w:val="Absatzstandardschriftart"/>
    <w:link w:val="Titel"/>
    <w:uiPriority w:val="1"/>
    <w:rsid w:val="009E4EB0"/>
    <w:rPr>
      <w:rFonts w:asciiTheme="majorHAnsi" w:eastAsiaTheme="majorEastAsia" w:hAnsiTheme="majorHAnsi" w:cstheme="majorBidi"/>
      <w:color w:val="F2D908" w:themeColor="accent1"/>
      <w:spacing w:val="5"/>
      <w:kern w:val="28"/>
      <w:sz w:val="40"/>
      <w:szCs w:val="40"/>
    </w:rPr>
  </w:style>
  <w:style w:type="paragraph" w:styleId="Textkrper">
    <w:name w:val="Body Text"/>
    <w:basedOn w:val="Standard"/>
    <w:link w:val="TextkrperZeichen"/>
    <w:uiPriority w:val="99"/>
    <w:unhideWhenUsed/>
    <w:qFormat/>
    <w:rsid w:val="00CF15A1"/>
    <w:pPr>
      <w:spacing w:after="60"/>
    </w:pPr>
    <w:rPr>
      <w:b/>
      <w:color w:val="7F7F7F" w:themeColor="text1" w:themeTint="80"/>
      <w:sz w:val="18"/>
    </w:rPr>
  </w:style>
  <w:style w:type="character" w:customStyle="1" w:styleId="TextkrperZeichen">
    <w:name w:val="Textkörper Zeichen"/>
    <w:basedOn w:val="Absatzstandardschriftart"/>
    <w:link w:val="Textkrper"/>
    <w:uiPriority w:val="99"/>
    <w:rsid w:val="009E4EB0"/>
    <w:rPr>
      <w:b/>
      <w:color w:val="7F7F7F" w:themeColor="text1" w:themeTint="80"/>
      <w:sz w:val="18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CF15A1"/>
    <w:rPr>
      <w:b/>
      <w:bCs/>
      <w:color w:val="9DE61E" w:themeColor="accent2"/>
      <w:sz w:val="18"/>
      <w:szCs w:val="32"/>
    </w:rPr>
  </w:style>
  <w:style w:type="paragraph" w:styleId="KeinLeerraum">
    <w:name w:val="No Spacing"/>
    <w:uiPriority w:val="1"/>
    <w:unhideWhenUsed/>
    <w:qFormat/>
    <w:rsid w:val="00FE3206"/>
    <w:rPr>
      <w:sz w:val="10"/>
      <w:szCs w:val="22"/>
    </w:rPr>
  </w:style>
  <w:style w:type="character" w:styleId="Platzhaltertext">
    <w:name w:val="Placeholder Text"/>
    <w:basedOn w:val="Absatzstandardschriftart"/>
    <w:uiPriority w:val="99"/>
    <w:semiHidden/>
    <w:rsid w:val="00C37CBA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qFormat="1"/>
    <w:lsdException w:name="Strong" w:qFormat="1"/>
    <w:lsdException w:name="Emphasis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/>
    <w:lsdException w:name="Quote" w:qFormat="1"/>
    <w:lsdException w:name="Intense Quote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9E4EB0"/>
    <w:rPr>
      <w:sz w:val="20"/>
      <w:szCs w:val="22"/>
      <w:lang w:val="de-DE"/>
    </w:rPr>
  </w:style>
  <w:style w:type="paragraph" w:styleId="berschrift1">
    <w:name w:val="heading 1"/>
    <w:basedOn w:val="Standard"/>
    <w:link w:val="berschrift1Zeichen"/>
    <w:uiPriority w:val="9"/>
    <w:qFormat/>
    <w:rsid w:val="00CF15A1"/>
    <w:pPr>
      <w:keepNext/>
      <w:keepLines/>
      <w:spacing w:before="60"/>
      <w:outlineLvl w:val="0"/>
    </w:pPr>
    <w:rPr>
      <w:b/>
      <w:bCs/>
      <w:color w:val="9DE61E" w:themeColor="accent2"/>
      <w:sz w:val="18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ays">
    <w:name w:val="Days"/>
    <w:basedOn w:val="Standard"/>
    <w:uiPriority w:val="1"/>
    <w:qFormat/>
    <w:rsid w:val="00CF15A1"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NormaleTabelle"/>
    <w:rsid w:val="00E5740C"/>
    <w:rPr>
      <w:sz w:val="22"/>
      <w:szCs w:val="22"/>
    </w:rPr>
    <w:tblPr>
      <w:tblInd w:w="0" w:type="dxa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TableText">
    <w:name w:val="Table Text"/>
    <w:basedOn w:val="Standard"/>
    <w:uiPriority w:val="1"/>
    <w:qFormat/>
    <w:rsid w:val="002011B4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Standard"/>
    <w:uiPriority w:val="1"/>
    <w:qFormat/>
    <w:rsid w:val="00FF6F78"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Standard"/>
    <w:uiPriority w:val="1"/>
    <w:qFormat/>
    <w:rsid w:val="00CF15A1"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Standard"/>
    <w:uiPriority w:val="1"/>
    <w:qFormat/>
    <w:rsid w:val="00CF15A1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ellenraster">
    <w:name w:val="Table Grid"/>
    <w:basedOn w:val="NormaleTabelle"/>
    <w:uiPriority w:val="59"/>
    <w:rsid w:val="006A0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Textkrper"/>
    <w:link w:val="TitelZeichen"/>
    <w:uiPriority w:val="1"/>
    <w:unhideWhenUsed/>
    <w:rsid w:val="00D33BC5"/>
    <w:pPr>
      <w:spacing w:before="240" w:after="120"/>
    </w:pPr>
    <w:rPr>
      <w:rFonts w:asciiTheme="majorHAnsi" w:eastAsiaTheme="majorEastAsia" w:hAnsiTheme="majorHAnsi" w:cstheme="majorBidi"/>
      <w:color w:val="F2D908" w:themeColor="accent1"/>
      <w:spacing w:val="5"/>
      <w:kern w:val="28"/>
      <w:sz w:val="40"/>
      <w:szCs w:val="40"/>
    </w:rPr>
  </w:style>
  <w:style w:type="character" w:customStyle="1" w:styleId="TitelZeichen">
    <w:name w:val="Titel Zeichen"/>
    <w:basedOn w:val="Absatzstandardschriftart"/>
    <w:link w:val="Titel"/>
    <w:uiPriority w:val="1"/>
    <w:rsid w:val="009E4EB0"/>
    <w:rPr>
      <w:rFonts w:asciiTheme="majorHAnsi" w:eastAsiaTheme="majorEastAsia" w:hAnsiTheme="majorHAnsi" w:cstheme="majorBidi"/>
      <w:color w:val="F2D908" w:themeColor="accent1"/>
      <w:spacing w:val="5"/>
      <w:kern w:val="28"/>
      <w:sz w:val="40"/>
      <w:szCs w:val="40"/>
    </w:rPr>
  </w:style>
  <w:style w:type="paragraph" w:styleId="Textkrper">
    <w:name w:val="Body Text"/>
    <w:basedOn w:val="Standard"/>
    <w:link w:val="TextkrperZeichen"/>
    <w:uiPriority w:val="99"/>
    <w:unhideWhenUsed/>
    <w:qFormat/>
    <w:rsid w:val="00CF15A1"/>
    <w:pPr>
      <w:spacing w:after="60"/>
    </w:pPr>
    <w:rPr>
      <w:b/>
      <w:color w:val="7F7F7F" w:themeColor="text1" w:themeTint="80"/>
      <w:sz w:val="18"/>
    </w:rPr>
  </w:style>
  <w:style w:type="character" w:customStyle="1" w:styleId="TextkrperZeichen">
    <w:name w:val="Textkörper Zeichen"/>
    <w:basedOn w:val="Absatzstandardschriftart"/>
    <w:link w:val="Textkrper"/>
    <w:uiPriority w:val="99"/>
    <w:rsid w:val="009E4EB0"/>
    <w:rPr>
      <w:b/>
      <w:color w:val="7F7F7F" w:themeColor="text1" w:themeTint="80"/>
      <w:sz w:val="18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CF15A1"/>
    <w:rPr>
      <w:b/>
      <w:bCs/>
      <w:color w:val="9DE61E" w:themeColor="accent2"/>
      <w:sz w:val="18"/>
      <w:szCs w:val="32"/>
    </w:rPr>
  </w:style>
  <w:style w:type="paragraph" w:styleId="KeinLeerraum">
    <w:name w:val="No Spacing"/>
    <w:uiPriority w:val="1"/>
    <w:unhideWhenUsed/>
    <w:qFormat/>
    <w:rsid w:val="00FE3206"/>
    <w:rPr>
      <w:sz w:val="10"/>
      <w:szCs w:val="22"/>
    </w:rPr>
  </w:style>
  <w:style w:type="character" w:styleId="Platzhaltertext">
    <w:name w:val="Placeholder Text"/>
    <w:basedOn w:val="Absatzstandardschriftart"/>
    <w:uiPriority w:val="99"/>
    <w:semiHidden/>
    <w:rsid w:val="00C37C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glossaryDocument" Target="glossary/document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SSD:Applications:Microsoft%20Office%202011:Office:Media:Vorlagen:Drucklayoutansicht:Kalender:Vertikaler%20Kalender%20-%201.%20Wochentag%20Montag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58F75C1273014DB3E74F4D0D10FA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2A5EB-938F-FD43-9FBD-53FC5089EC07}"/>
      </w:docPartPr>
      <w:docPartBody>
        <w:p w:rsidR="00000000" w:rsidRDefault="00E7111F">
          <w:pPr>
            <w:pStyle w:val="CE58F75C1273014DB3E74F4D0D10FA70"/>
          </w:pPr>
          <w:r>
            <w:rPr>
              <w:rStyle w:val="berschrift1Zeichen"/>
            </w:rPr>
            <w:t>Dolor sit amet</w:t>
          </w:r>
        </w:p>
      </w:docPartBody>
    </w:docPart>
    <w:docPart>
      <w:docPartPr>
        <w:name w:val="2192CA2B73825E43B41CA4D482C304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FA5742-2F88-7847-BED5-26F13F5BD6BB}"/>
      </w:docPartPr>
      <w:docPartBody>
        <w:p w:rsidR="00000000" w:rsidRDefault="00E7111F">
          <w:pPr>
            <w:pStyle w:val="2192CA2B73825E43B41CA4D482C3042E"/>
          </w:pPr>
          <w:r w:rsidRPr="001215A1">
            <w:rPr>
              <w:rStyle w:val="TextkrperZeichen"/>
            </w:rPr>
            <w:t xml:space="preserve">Sed egestas molestie elit. Mauris urna mi, scelerisque vitae, ultrices vel, euismod vel, eros. Lorem ipsum dolor sit amet, consectetuer adipiscing elit. Pellentesque dictum felis a nisi. </w:t>
          </w:r>
        </w:p>
      </w:docPartBody>
    </w:docPart>
    <w:docPart>
      <w:docPartPr>
        <w:name w:val="32A37BA0029E4A41BDBA3E1B058F5C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8DAE80-C9EC-BB49-A141-91E9E74BF4E4}"/>
      </w:docPartPr>
      <w:docPartBody>
        <w:p w:rsidR="00000000" w:rsidRDefault="00E7111F">
          <w:pPr>
            <w:pStyle w:val="32A37BA0029E4A41BDBA3E1B058F5CAA"/>
          </w:pPr>
          <w:r>
            <w:rPr>
              <w:rStyle w:val="berschrift1Zeichen"/>
            </w:rPr>
            <w:t>Dolor sit amet</w:t>
          </w:r>
        </w:p>
      </w:docPartBody>
    </w:docPart>
    <w:docPart>
      <w:docPartPr>
        <w:name w:val="0C5A73FD7B426C41B5D4522334E5A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1CFE65-C48F-4342-8E5F-6642F2EA929B}"/>
      </w:docPartPr>
      <w:docPartBody>
        <w:p w:rsidR="00000000" w:rsidRDefault="00E7111F">
          <w:pPr>
            <w:pStyle w:val="0C5A73FD7B426C41B5D4522334E5A12E"/>
          </w:pPr>
          <w:r w:rsidRPr="001215A1">
            <w:rPr>
              <w:rStyle w:val="TextkrperZeichen"/>
            </w:rPr>
            <w:t xml:space="preserve">Sed egestas molestie elit. Mauris urna mi, scelerisque vitae, ultrices vel, euismod vel, eros. Lorem ipsum dolor sit amet, consectetuer adipiscing elit. Pellentesque dictum felis a nisi. </w:t>
          </w:r>
        </w:p>
      </w:docPartBody>
    </w:docPart>
    <w:docPart>
      <w:docPartPr>
        <w:name w:val="BCF637258FE42D41BCF1045450EB0D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0C5E0A-153E-E949-B79E-7FC8F7E84C7C}"/>
      </w:docPartPr>
      <w:docPartBody>
        <w:p w:rsidR="00000000" w:rsidRDefault="00E7111F">
          <w:pPr>
            <w:pStyle w:val="BCF637258FE42D41BCF1045450EB0D02"/>
          </w:pPr>
          <w:r>
            <w:rPr>
              <w:rStyle w:val="berschrift1Zeichen"/>
            </w:rPr>
            <w:t>Dolor sit amet</w:t>
          </w:r>
        </w:p>
      </w:docPartBody>
    </w:docPart>
    <w:docPart>
      <w:docPartPr>
        <w:name w:val="16324B275CB3864D922E2C358AAC81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8651B4-1CC5-8048-8DC4-4BF1490EC18F}"/>
      </w:docPartPr>
      <w:docPartBody>
        <w:p w:rsidR="00000000" w:rsidRDefault="00E7111F">
          <w:pPr>
            <w:pStyle w:val="16324B275CB3864D922E2C358AAC813D"/>
          </w:pPr>
          <w:r w:rsidRPr="001215A1">
            <w:rPr>
              <w:rStyle w:val="TextkrperZeichen"/>
            </w:rPr>
            <w:t xml:space="preserve">Sed egestas molestie elit. Mauris urna mi, scelerisque vitae, ultrices vel, euismod vel, eros. Lorem ipsum dolor sit amet, consectetuer adipiscing elit. Pellentesque dictum felis a nisi.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pPr>
      <w:keepNext/>
      <w:keepLines/>
      <w:spacing w:before="60"/>
      <w:outlineLvl w:val="0"/>
    </w:pPr>
    <w:rPr>
      <w:rFonts w:eastAsiaTheme="majorEastAsia" w:cstheme="majorBidi"/>
      <w:bCs/>
      <w:color w:val="8064A2" w:themeColor="accent4"/>
      <w:sz w:val="18"/>
      <w:szCs w:val="32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Pr>
      <w:rFonts w:eastAsiaTheme="majorEastAsia" w:cstheme="majorBidi"/>
      <w:bCs/>
      <w:color w:val="8064A2" w:themeColor="accent4"/>
      <w:sz w:val="18"/>
      <w:szCs w:val="32"/>
      <w:lang w:val="en-US" w:eastAsia="en-US"/>
    </w:rPr>
  </w:style>
  <w:style w:type="paragraph" w:customStyle="1" w:styleId="CE58F75C1273014DB3E74F4D0D10FA70">
    <w:name w:val="CE58F75C1273014DB3E74F4D0D10FA70"/>
  </w:style>
  <w:style w:type="paragraph" w:styleId="Textkrper">
    <w:name w:val="Body Text"/>
    <w:basedOn w:val="Standard"/>
    <w:link w:val="TextkrperZeichen"/>
    <w:uiPriority w:val="99"/>
    <w:unhideWhenUsed/>
    <w:pPr>
      <w:spacing w:after="60"/>
    </w:pPr>
    <w:rPr>
      <w:color w:val="7F7F7F" w:themeColor="text1" w:themeTint="80"/>
      <w:sz w:val="18"/>
      <w:szCs w:val="22"/>
      <w:lang w:val="en-US" w:eastAsia="en-US"/>
    </w:rPr>
  </w:style>
  <w:style w:type="character" w:customStyle="1" w:styleId="TextkrperZeichen">
    <w:name w:val="Textkörper Zeichen"/>
    <w:basedOn w:val="Absatzstandardschriftart"/>
    <w:link w:val="Textkrper"/>
    <w:uiPriority w:val="99"/>
    <w:rPr>
      <w:color w:val="7F7F7F" w:themeColor="text1" w:themeTint="80"/>
      <w:sz w:val="18"/>
      <w:szCs w:val="22"/>
      <w:lang w:val="en-US" w:eastAsia="en-US"/>
    </w:rPr>
  </w:style>
  <w:style w:type="paragraph" w:customStyle="1" w:styleId="2192CA2B73825E43B41CA4D482C3042E">
    <w:name w:val="2192CA2B73825E43B41CA4D482C3042E"/>
  </w:style>
  <w:style w:type="paragraph" w:customStyle="1" w:styleId="32A37BA0029E4A41BDBA3E1B058F5CAA">
    <w:name w:val="32A37BA0029E4A41BDBA3E1B058F5CAA"/>
  </w:style>
  <w:style w:type="paragraph" w:customStyle="1" w:styleId="0C5A73FD7B426C41B5D4522334E5A12E">
    <w:name w:val="0C5A73FD7B426C41B5D4522334E5A12E"/>
  </w:style>
  <w:style w:type="paragraph" w:customStyle="1" w:styleId="BCF637258FE42D41BCF1045450EB0D02">
    <w:name w:val="BCF637258FE42D41BCF1045450EB0D02"/>
  </w:style>
  <w:style w:type="paragraph" w:customStyle="1" w:styleId="16324B275CB3864D922E2C358AAC813D">
    <w:name w:val="16324B275CB3864D922E2C358AAC813D"/>
  </w:style>
  <w:style w:type="paragraph" w:customStyle="1" w:styleId="849FBFE6E31087438AEE09B6FAB27972">
    <w:name w:val="849FBFE6E31087438AEE09B6FAB27972"/>
  </w:style>
  <w:style w:type="paragraph" w:customStyle="1" w:styleId="D5682845D38FD245BFFF6042B2B3E233">
    <w:name w:val="D5682845D38FD245BFFF6042B2B3E23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eichen"/>
    <w:uiPriority w:val="9"/>
    <w:qFormat/>
    <w:pPr>
      <w:keepNext/>
      <w:keepLines/>
      <w:spacing w:before="60"/>
      <w:outlineLvl w:val="0"/>
    </w:pPr>
    <w:rPr>
      <w:rFonts w:eastAsiaTheme="majorEastAsia" w:cstheme="majorBidi"/>
      <w:bCs/>
      <w:color w:val="8064A2" w:themeColor="accent4"/>
      <w:sz w:val="18"/>
      <w:szCs w:val="32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Pr>
      <w:rFonts w:eastAsiaTheme="majorEastAsia" w:cstheme="majorBidi"/>
      <w:bCs/>
      <w:color w:val="8064A2" w:themeColor="accent4"/>
      <w:sz w:val="18"/>
      <w:szCs w:val="32"/>
      <w:lang w:val="en-US" w:eastAsia="en-US"/>
    </w:rPr>
  </w:style>
  <w:style w:type="paragraph" w:customStyle="1" w:styleId="CE58F75C1273014DB3E74F4D0D10FA70">
    <w:name w:val="CE58F75C1273014DB3E74F4D0D10FA70"/>
  </w:style>
  <w:style w:type="paragraph" w:styleId="Textkrper">
    <w:name w:val="Body Text"/>
    <w:basedOn w:val="Standard"/>
    <w:link w:val="TextkrperZeichen"/>
    <w:uiPriority w:val="99"/>
    <w:unhideWhenUsed/>
    <w:pPr>
      <w:spacing w:after="60"/>
    </w:pPr>
    <w:rPr>
      <w:color w:val="7F7F7F" w:themeColor="text1" w:themeTint="80"/>
      <w:sz w:val="18"/>
      <w:szCs w:val="22"/>
      <w:lang w:val="en-US" w:eastAsia="en-US"/>
    </w:rPr>
  </w:style>
  <w:style w:type="character" w:customStyle="1" w:styleId="TextkrperZeichen">
    <w:name w:val="Textkörper Zeichen"/>
    <w:basedOn w:val="Absatzstandardschriftart"/>
    <w:link w:val="Textkrper"/>
    <w:uiPriority w:val="99"/>
    <w:rPr>
      <w:color w:val="7F7F7F" w:themeColor="text1" w:themeTint="80"/>
      <w:sz w:val="18"/>
      <w:szCs w:val="22"/>
      <w:lang w:val="en-US" w:eastAsia="en-US"/>
    </w:rPr>
  </w:style>
  <w:style w:type="paragraph" w:customStyle="1" w:styleId="2192CA2B73825E43B41CA4D482C3042E">
    <w:name w:val="2192CA2B73825E43B41CA4D482C3042E"/>
  </w:style>
  <w:style w:type="paragraph" w:customStyle="1" w:styleId="32A37BA0029E4A41BDBA3E1B058F5CAA">
    <w:name w:val="32A37BA0029E4A41BDBA3E1B058F5CAA"/>
  </w:style>
  <w:style w:type="paragraph" w:customStyle="1" w:styleId="0C5A73FD7B426C41B5D4522334E5A12E">
    <w:name w:val="0C5A73FD7B426C41B5D4522334E5A12E"/>
  </w:style>
  <w:style w:type="paragraph" w:customStyle="1" w:styleId="BCF637258FE42D41BCF1045450EB0D02">
    <w:name w:val="BCF637258FE42D41BCF1045450EB0D02"/>
  </w:style>
  <w:style w:type="paragraph" w:customStyle="1" w:styleId="16324B275CB3864D922E2C358AAC813D">
    <w:name w:val="16324B275CB3864D922E2C358AAC813D"/>
  </w:style>
  <w:style w:type="paragraph" w:customStyle="1" w:styleId="849FBFE6E31087438AEE09B6FAB27972">
    <w:name w:val="849FBFE6E31087438AEE09B6FAB27972"/>
  </w:style>
  <w:style w:type="paragraph" w:customStyle="1" w:styleId="D5682845D38FD245BFFF6042B2B3E233">
    <w:name w:val="D5682845D38FD245BFFF6042B2B3E2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Sky">
  <a:themeElements>
    <a:clrScheme name="Mnemosyne">
      <a:dk1>
        <a:srgbClr val="000000"/>
      </a:dk1>
      <a:lt1>
        <a:srgbClr val="FFFFFF"/>
      </a:lt1>
      <a:dk2>
        <a:srgbClr val="7C9BA5"/>
      </a:dk2>
      <a:lt2>
        <a:srgbClr val="C1D0CA"/>
      </a:lt2>
      <a:accent1>
        <a:srgbClr val="F2D908"/>
      </a:accent1>
      <a:accent2>
        <a:srgbClr val="9DE61E"/>
      </a:accent2>
      <a:accent3>
        <a:srgbClr val="0D8BE6"/>
      </a:accent3>
      <a:accent4>
        <a:srgbClr val="C61B1B"/>
      </a:accent4>
      <a:accent5>
        <a:srgbClr val="E26F08"/>
      </a:accent5>
      <a:accent6>
        <a:srgbClr val="8D35D1"/>
      </a:accent6>
      <a:hlink>
        <a:srgbClr val="ECBF0B"/>
      </a:hlink>
      <a:folHlink>
        <a:srgbClr val="F4E5A8"/>
      </a:folHlink>
    </a:clrScheme>
    <a:fontScheme name="Calendar">
      <a:majorFont>
        <a:latin typeface="Century Gothic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メイリオ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Vertikaler Kalender - 1. Wochentag Montag.dotm</Template>
  <TotalTime>0</TotalTime>
  <Pages>2</Pages>
  <Words>546</Words>
  <Characters>2742</Characters>
  <Application>Microsoft Macintosh Word</Application>
  <DocSecurity>0</DocSecurity>
  <Lines>457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3095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Kubli Drive-Benutzer</dc:creator>
  <cp:keywords/>
  <dc:description/>
  <cp:lastModifiedBy>Adrian Kubli Drive-Benutzer</cp:lastModifiedBy>
  <cp:revision>1</cp:revision>
  <cp:lastPrinted>2021-03-01T10:34:00Z</cp:lastPrinted>
  <dcterms:created xsi:type="dcterms:W3CDTF">2021-03-01T10:01:00Z</dcterms:created>
  <dcterms:modified xsi:type="dcterms:W3CDTF">2021-03-01T10:40:00Z</dcterms:modified>
  <cp:category/>
</cp:coreProperties>
</file>