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88" w:type="dxa"/>
        <w:tblLayout w:type="fixed"/>
        <w:tblLook w:val="04A0" w:firstRow="1" w:lastRow="0" w:firstColumn="1" w:lastColumn="0" w:noHBand="0" w:noVBand="1"/>
      </w:tblPr>
      <w:tblGrid>
        <w:gridCol w:w="5508"/>
        <w:gridCol w:w="5180"/>
      </w:tblGrid>
      <w:tr w:rsidR="00886811" w:rsidRPr="00BF0B66" w14:paraId="6EEB746F" w14:textId="77777777" w:rsidTr="00005028">
        <w:trPr>
          <w:trHeight w:val="792"/>
        </w:trPr>
        <w:tc>
          <w:tcPr>
            <w:tcW w:w="5508" w:type="dxa"/>
            <w:vAlign w:val="bottom"/>
          </w:tcPr>
          <w:p w14:paraId="627A247A" w14:textId="77777777" w:rsidR="00886811" w:rsidRPr="00BF0B66" w:rsidRDefault="001524D4">
            <w:pPr>
              <w:pStyle w:val="Month"/>
            </w:pPr>
            <w:r w:rsidRPr="00BF0B66">
              <w:fldChar w:fldCharType="begin"/>
            </w:r>
            <w:r w:rsidRPr="00BF0B66">
              <w:instrText xml:space="preserve"> DOCVARIABLE  MonthStart \@ MMMM \* MERGEFORMAT </w:instrText>
            </w:r>
            <w:r w:rsidRPr="00BF0B66">
              <w:fldChar w:fldCharType="separate"/>
            </w:r>
            <w:r w:rsidR="005177F5">
              <w:t>Januar</w:t>
            </w:r>
            <w:r w:rsidRPr="00BF0B66">
              <w:fldChar w:fldCharType="end"/>
            </w:r>
          </w:p>
        </w:tc>
        <w:tc>
          <w:tcPr>
            <w:tcW w:w="5180" w:type="dxa"/>
            <w:shd w:val="clear" w:color="auto" w:fill="629DD1" w:themeFill="accent1"/>
            <w:vAlign w:val="bottom"/>
          </w:tcPr>
          <w:p w14:paraId="02D6363D" w14:textId="77777777" w:rsidR="00886811" w:rsidRPr="00BF0B66" w:rsidRDefault="00886811" w:rsidP="00005028">
            <w:pPr>
              <w:ind w:left="-18"/>
            </w:pPr>
          </w:p>
        </w:tc>
      </w:tr>
      <w:tr w:rsidR="00886811" w:rsidRPr="00BF0B66" w14:paraId="5CB734B5" w14:textId="77777777" w:rsidTr="00005028">
        <w:trPr>
          <w:trHeight w:hRule="exact" w:val="144"/>
        </w:trPr>
        <w:tc>
          <w:tcPr>
            <w:tcW w:w="5508" w:type="dxa"/>
            <w:vAlign w:val="bottom"/>
          </w:tcPr>
          <w:p w14:paraId="59DEC1F5" w14:textId="77777777" w:rsidR="00886811" w:rsidRPr="00BF0B66" w:rsidRDefault="00886811">
            <w:pPr>
              <w:rPr>
                <w:sz w:val="18"/>
              </w:rPr>
            </w:pPr>
          </w:p>
        </w:tc>
        <w:tc>
          <w:tcPr>
            <w:tcW w:w="5180" w:type="dxa"/>
            <w:vAlign w:val="bottom"/>
          </w:tcPr>
          <w:p w14:paraId="51C3B9AE" w14:textId="77777777" w:rsidR="00886811" w:rsidRPr="00BF0B66" w:rsidRDefault="00886811" w:rsidP="00005028">
            <w:pPr>
              <w:ind w:left="-18"/>
              <w:rPr>
                <w:sz w:val="18"/>
              </w:rPr>
            </w:pPr>
          </w:p>
        </w:tc>
      </w:tr>
      <w:tr w:rsidR="00886811" w:rsidRPr="00BF0B66" w14:paraId="1A4C107F" w14:textId="77777777" w:rsidTr="00005028">
        <w:tc>
          <w:tcPr>
            <w:tcW w:w="5508" w:type="dxa"/>
          </w:tcPr>
          <w:p w14:paraId="7B6DDE30" w14:textId="77777777" w:rsidR="00886811" w:rsidRPr="00BF0B66" w:rsidRDefault="001524D4">
            <w:pPr>
              <w:pStyle w:val="Year"/>
            </w:pPr>
            <w:r w:rsidRPr="00BF0B66">
              <w:fldChar w:fldCharType="begin"/>
            </w:r>
            <w:r w:rsidRPr="00BF0B66">
              <w:instrText xml:space="preserve"> DOCVARIABLE  MonthStart \@  yyyy   \* MERGEFORMAT </w:instrText>
            </w:r>
            <w:r w:rsidRPr="00BF0B66">
              <w:fldChar w:fldCharType="separate"/>
            </w:r>
            <w:r w:rsidR="005177F5">
              <w:t>2020</w:t>
            </w:r>
            <w:r w:rsidRPr="00BF0B66">
              <w:fldChar w:fldCharType="end"/>
            </w:r>
          </w:p>
        </w:tc>
        <w:tc>
          <w:tcPr>
            <w:tcW w:w="5180" w:type="dxa"/>
            <w:tcMar>
              <w:top w:w="0" w:type="dxa"/>
              <w:left w:w="0" w:type="dxa"/>
              <w:right w:w="0" w:type="dxa"/>
            </w:tcMar>
          </w:tcPr>
          <w:p w14:paraId="40F1E0DB" w14:textId="77777777" w:rsidR="00886811" w:rsidRPr="00BF0B66" w:rsidRDefault="00543D4A" w:rsidP="00005028">
            <w:pPr>
              <w:ind w:left="-18"/>
            </w:pPr>
            <w:r>
              <w:rPr>
                <w:noProof/>
                <w:lang w:eastAsia="de-DE"/>
              </w:rPr>
              <w:drawing>
                <wp:inline distT="0" distB="0" distL="0" distR="0" wp14:anchorId="53B66E4C" wp14:editId="18B23087">
                  <wp:extent cx="1962994" cy="2013773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41" cy="201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811" w:rsidRPr="00BF0B66" w14:paraId="4FE87274" w14:textId="77777777" w:rsidTr="00005028">
        <w:tc>
          <w:tcPr>
            <w:tcW w:w="5508" w:type="dxa"/>
          </w:tcPr>
          <w:p w14:paraId="732190EE" w14:textId="77777777" w:rsidR="00886811" w:rsidRPr="00BF0B66" w:rsidRDefault="00886811"/>
        </w:tc>
        <w:tc>
          <w:tcPr>
            <w:tcW w:w="5180" w:type="dxa"/>
          </w:tcPr>
          <w:sdt>
            <w:sdtPr>
              <w:id w:val="31938234"/>
              <w:placeholder>
                <w:docPart w:val="D7CB26C3B85A0441A0CC0586D7629E75"/>
              </w:placeholder>
            </w:sdtPr>
            <w:sdtContent>
              <w:p w14:paraId="69C1EE86" w14:textId="77777777" w:rsidR="00886811" w:rsidRPr="00BF0B66" w:rsidRDefault="00543D4A" w:rsidP="00543D4A">
                <w:pPr>
                  <w:pStyle w:val="PictureCaption"/>
                  <w:ind w:left="-18"/>
                </w:pPr>
                <w:r>
                  <w:t xml:space="preserve">„Die Reise zum Pferd ist in allererster Linie eine Reise zu sich selbst“ (Jean-Claude </w:t>
                </w:r>
                <w:proofErr w:type="spellStart"/>
                <w:r>
                  <w:t>Dysli</w:t>
                </w:r>
                <w:proofErr w:type="spellEnd"/>
                <w:r>
                  <w:t>)</w:t>
                </w:r>
              </w:p>
            </w:sdtContent>
          </w:sdt>
        </w:tc>
      </w:tr>
    </w:tbl>
    <w:p w14:paraId="237BBBF0" w14:textId="77777777" w:rsidR="00886811" w:rsidRPr="00BF0B66" w:rsidRDefault="00886811"/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19"/>
        <w:gridCol w:w="1525"/>
        <w:gridCol w:w="1524"/>
        <w:gridCol w:w="1550"/>
        <w:gridCol w:w="1426"/>
        <w:gridCol w:w="1610"/>
        <w:gridCol w:w="1529"/>
      </w:tblGrid>
      <w:tr w:rsidR="000F0E1D" w:rsidRPr="00BF0B66" w14:paraId="185D199E" w14:textId="77777777" w:rsidTr="005177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tcW w:w="1519" w:type="dxa"/>
            <w:tcBorders>
              <w:bottom w:val="single" w:sz="4" w:space="0" w:color="595959" w:themeColor="text1" w:themeTint="A6"/>
            </w:tcBorders>
          </w:tcPr>
          <w:p w14:paraId="5CE599F6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WeekDay1 \@ dddd \* FIRSTCAP MERGEFORMAT </w:instrText>
            </w:r>
            <w:r w:rsidRPr="00BF0B66">
              <w:fldChar w:fldCharType="separate"/>
            </w:r>
            <w:r w:rsidR="005177F5">
              <w:t>Montag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bottom w:val="single" w:sz="4" w:space="0" w:color="595959" w:themeColor="text1" w:themeTint="A6"/>
            </w:tcBorders>
          </w:tcPr>
          <w:p w14:paraId="6F505FE9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WeekDay2 \@ dddd \* FIRSTCAP MERGEFORMAT </w:instrText>
            </w:r>
            <w:r w:rsidRPr="00BF0B66">
              <w:fldChar w:fldCharType="separate"/>
            </w:r>
            <w:r w:rsidR="005177F5">
              <w:t>Dienstag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bottom w:val="single" w:sz="4" w:space="0" w:color="595959" w:themeColor="text1" w:themeTint="A6"/>
            </w:tcBorders>
          </w:tcPr>
          <w:p w14:paraId="797C5CE9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WeekDay3 \@ dddd \* FIRSTCAP MERGEFORMAT </w:instrText>
            </w:r>
            <w:r w:rsidRPr="00BF0B66">
              <w:fldChar w:fldCharType="separate"/>
            </w:r>
            <w:r w:rsidR="005177F5">
              <w:t>Mittwoch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bottom w:val="single" w:sz="4" w:space="0" w:color="595959" w:themeColor="text1" w:themeTint="A6"/>
            </w:tcBorders>
          </w:tcPr>
          <w:p w14:paraId="33054CCF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WeekDay4 \@ dddd \* FIRSTCAP MERGEFORMAT </w:instrText>
            </w:r>
            <w:r w:rsidRPr="00BF0B66">
              <w:fldChar w:fldCharType="separate"/>
            </w:r>
            <w:r w:rsidR="005177F5">
              <w:t>Donnerstag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bottom w:val="single" w:sz="4" w:space="0" w:color="595959" w:themeColor="text1" w:themeTint="A6"/>
            </w:tcBorders>
          </w:tcPr>
          <w:p w14:paraId="6D6065E8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WeekDay5 \@ dddd \* FIRSTCAP MERGEFORMAT </w:instrText>
            </w:r>
            <w:r w:rsidRPr="00BF0B66">
              <w:fldChar w:fldCharType="separate"/>
            </w:r>
            <w:r w:rsidR="005177F5">
              <w:t>Freitag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bottom w:val="single" w:sz="4" w:space="0" w:color="595959" w:themeColor="text1" w:themeTint="A6"/>
            </w:tcBorders>
          </w:tcPr>
          <w:p w14:paraId="263264C7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WeekDay6 \@ dddd \* FIRSTCAP MERGEFORMAT </w:instrText>
            </w:r>
            <w:r w:rsidRPr="00BF0B66">
              <w:fldChar w:fldCharType="separate"/>
            </w:r>
            <w:r w:rsidR="005177F5">
              <w:t>Samstag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bottom w:val="single" w:sz="4" w:space="0" w:color="595959" w:themeColor="text1" w:themeTint="A6"/>
            </w:tcBorders>
          </w:tcPr>
          <w:p w14:paraId="7650E48E" w14:textId="77777777" w:rsidR="000F0E1D" w:rsidRPr="00BF0B66" w:rsidRDefault="000F0E1D">
            <w:pPr>
              <w:pStyle w:val="Days"/>
            </w:pPr>
            <w:r w:rsidRPr="00BF0B66">
              <w:fldChar w:fldCharType="begin"/>
            </w:r>
            <w:r w:rsidRPr="00BF0B66">
              <w:instrText xml:space="preserve"> DocVariable WeekDay7 \@ dddd \* FIRSTCAP MERGEFORMAT </w:instrText>
            </w:r>
            <w:r w:rsidRPr="00BF0B66">
              <w:fldChar w:fldCharType="separate"/>
            </w:r>
            <w:r w:rsidR="005177F5">
              <w:t>Sonntag</w:t>
            </w:r>
            <w:r w:rsidRPr="00BF0B66">
              <w:fldChar w:fldCharType="end"/>
            </w:r>
          </w:p>
        </w:tc>
      </w:tr>
      <w:tr w:rsidR="005177F5" w:rsidRPr="00BF0B66" w14:paraId="42DF002C" w14:textId="77777777" w:rsidTr="005177F5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46AC89F4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"1" 1 ""</w:instrTex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64354163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"2"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=A2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=A2+1 </w:instrText>
            </w:r>
            <w:r w:rsidRPr="00BF0B66">
              <w:fldChar w:fldCharType="separate"/>
            </w:r>
            <w:r w:rsidRPr="00BF0B66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1A5472" w14:textId="77777777" w:rsidR="0085355C" w:rsidRPr="00BF0B66" w:rsidRDefault="0085355C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"3"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=B2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=B2+1 </w:instrText>
            </w:r>
            <w:r w:rsidRPr="00BF0B66">
              <w:fldChar w:fldCharType="separate"/>
            </w:r>
            <w:r w:rsidRPr="00BF0B66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="005177F5">
              <w:fldChar w:fldCharType="separate"/>
            </w:r>
            <w:r w:rsidR="005177F5" w:rsidRPr="00BF0B66">
              <w:rPr>
                <w:noProof/>
              </w:rPr>
              <w:t>1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267F52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"4"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=C2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1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=C2+1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="005177F5">
              <w:fldChar w:fldCharType="separate"/>
            </w:r>
            <w:r w:rsidR="005177F5">
              <w:rPr>
                <w:noProof/>
              </w:rPr>
              <w:instrText>2</w:instrText>
            </w:r>
            <w:r w:rsidRPr="00BF0B66">
              <w:fldChar w:fldCharType="end"/>
            </w:r>
            <w:r w:rsidR="005177F5">
              <w:fldChar w:fldCharType="separate"/>
            </w:r>
            <w:r w:rsidR="005177F5">
              <w:rPr>
                <w:noProof/>
              </w:rPr>
              <w:t>2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2EF2176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= "5"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=D2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=D2+1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="005177F5">
              <w:fldChar w:fldCharType="separate"/>
            </w:r>
            <w:r w:rsidR="005177F5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3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E3A04E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"6"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=E2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=E2+1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4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989B484" w14:textId="77777777" w:rsidR="0085355C" w:rsidRPr="00BF0B66" w:rsidRDefault="0085355C" w:rsidP="007A489D">
            <w:pPr>
              <w:pStyle w:val="Dates"/>
            </w:pP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DocVariable WeekDayNumber </w:instrText>
            </w:r>
            <w:r w:rsidRPr="00BF0B66">
              <w:fldChar w:fldCharType="separate"/>
            </w:r>
            <w:r w:rsidR="005177F5">
              <w:instrText>3</w:instrText>
            </w:r>
            <w:r w:rsidRPr="00BF0B66">
              <w:fldChar w:fldCharType="end"/>
            </w:r>
            <w:r w:rsidRPr="00BF0B66">
              <w:instrText xml:space="preserve"> = "7" 1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=F2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4</w:instrText>
            </w:r>
            <w:r w:rsidRPr="00BF0B66">
              <w:fldChar w:fldCharType="end"/>
            </w:r>
            <w:r w:rsidRPr="00BF0B66">
              <w:instrText xml:space="preserve"> &lt;&gt; 0 </w:instrText>
            </w:r>
            <w:r w:rsidRPr="00BF0B66">
              <w:fldChar w:fldCharType="begin"/>
            </w:r>
            <w:r w:rsidRPr="00BF0B66">
              <w:instrText xml:space="preserve"> =F2+1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5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5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5</w:t>
            </w:r>
            <w:r w:rsidRPr="00BF0B66">
              <w:fldChar w:fldCharType="end"/>
            </w:r>
          </w:p>
        </w:tc>
      </w:tr>
      <w:tr w:rsidR="005177F5" w:rsidRPr="00BF0B66" w14:paraId="50F3E655" w14:textId="77777777" w:rsidTr="005177F5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auto"/>
          </w:tcPr>
          <w:p w14:paraId="0016781F" w14:textId="77777777" w:rsidR="00886811" w:rsidRPr="00BF0B66" w:rsidRDefault="00886811">
            <w:pPr>
              <w:pStyle w:val="TableText"/>
            </w:pP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auto"/>
          </w:tcPr>
          <w:p w14:paraId="790AF275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04715C" w14:textId="77777777" w:rsidR="005177F5" w:rsidRDefault="005177F5">
            <w:pPr>
              <w:pStyle w:val="TableText"/>
            </w:pPr>
            <w:r>
              <w:t>Weihnachts-</w:t>
            </w:r>
          </w:p>
          <w:p w14:paraId="297DAB78" w14:textId="77777777" w:rsidR="00886811" w:rsidRPr="00BF0B66" w:rsidRDefault="005177F5">
            <w:pPr>
              <w:pStyle w:val="TableText"/>
            </w:pPr>
            <w:proofErr w:type="spellStart"/>
            <w:r>
              <w:t>ferien</w:t>
            </w:r>
            <w:proofErr w:type="spellEnd"/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27D44A" w14:textId="77777777" w:rsidR="005177F5" w:rsidRDefault="005177F5" w:rsidP="005177F5">
            <w:pPr>
              <w:pStyle w:val="TableText"/>
            </w:pPr>
            <w:r>
              <w:t>Weihnachts-</w:t>
            </w:r>
          </w:p>
          <w:p w14:paraId="7407EF79" w14:textId="77777777" w:rsidR="00886811" w:rsidRPr="00BF0B66" w:rsidRDefault="005177F5" w:rsidP="005177F5">
            <w:pPr>
              <w:pStyle w:val="TableText"/>
            </w:pPr>
            <w:proofErr w:type="spellStart"/>
            <w:r>
              <w:t>ferien</w:t>
            </w:r>
            <w:proofErr w:type="spellEnd"/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7AF7EE" w14:textId="77777777" w:rsidR="005177F5" w:rsidRDefault="005177F5" w:rsidP="005177F5">
            <w:pPr>
              <w:pStyle w:val="TableText"/>
            </w:pPr>
            <w:r>
              <w:t>Weihnachts-</w:t>
            </w:r>
          </w:p>
          <w:p w14:paraId="5B8652C8" w14:textId="77777777" w:rsidR="00886811" w:rsidRPr="00BF0B66" w:rsidRDefault="005177F5" w:rsidP="005177F5">
            <w:pPr>
              <w:pStyle w:val="TableText"/>
            </w:pPr>
            <w:proofErr w:type="spellStart"/>
            <w:r>
              <w:t>ferien</w:t>
            </w:r>
            <w:proofErr w:type="spellEnd"/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B229D18" w14:textId="77777777" w:rsidR="005177F5" w:rsidRDefault="005177F5" w:rsidP="005177F5">
            <w:pPr>
              <w:pStyle w:val="TableText"/>
            </w:pPr>
            <w:r>
              <w:t>Weihnachts-</w:t>
            </w:r>
          </w:p>
          <w:p w14:paraId="09F184C7" w14:textId="77777777" w:rsidR="00886811" w:rsidRPr="00BF0B66" w:rsidRDefault="005177F5" w:rsidP="005177F5">
            <w:pPr>
              <w:pStyle w:val="TableText"/>
            </w:pPr>
            <w:proofErr w:type="spellStart"/>
            <w:r>
              <w:t>ferien</w:t>
            </w:r>
            <w:proofErr w:type="spellEnd"/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7F7EB8" w14:textId="77777777" w:rsidR="005177F5" w:rsidRDefault="005177F5" w:rsidP="005177F5">
            <w:pPr>
              <w:pStyle w:val="TableText"/>
            </w:pPr>
            <w:r>
              <w:t>Weihnachts-</w:t>
            </w:r>
          </w:p>
          <w:p w14:paraId="632D03B3" w14:textId="77777777" w:rsidR="00886811" w:rsidRPr="00BF0B66" w:rsidRDefault="005177F5" w:rsidP="005177F5">
            <w:pPr>
              <w:pStyle w:val="TableText"/>
            </w:pPr>
            <w:proofErr w:type="spellStart"/>
            <w:r>
              <w:t>ferien</w:t>
            </w:r>
            <w:proofErr w:type="spellEnd"/>
          </w:p>
        </w:tc>
      </w:tr>
      <w:tr w:rsidR="001524D4" w:rsidRPr="00BF0B66" w14:paraId="224401FA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7D831D5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=G2+1 </w:instrText>
            </w:r>
            <w:r w:rsidRPr="00BF0B66">
              <w:fldChar w:fldCharType="separate"/>
            </w:r>
            <w:r w:rsidR="005177F5">
              <w:rPr>
                <w:noProof/>
              </w:rPr>
              <w:t>6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FC81E1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=A4+1 </w:instrText>
            </w:r>
            <w:r w:rsidRPr="00BF0B66">
              <w:fldChar w:fldCharType="separate"/>
            </w:r>
            <w:r w:rsidR="005177F5">
              <w:rPr>
                <w:noProof/>
              </w:rPr>
              <w:t>7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BF5" w:themeFill="accent1" w:themeFillTint="33"/>
          </w:tcPr>
          <w:p w14:paraId="210F9C36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=B4+1 </w:instrText>
            </w:r>
            <w:r w:rsidRPr="00BF0B66">
              <w:fldChar w:fldCharType="separate"/>
            </w:r>
            <w:r w:rsidR="005177F5">
              <w:rPr>
                <w:noProof/>
              </w:rPr>
              <w:t>8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EE886AD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=C4+1 </w:instrText>
            </w:r>
            <w:r w:rsidRPr="00BF0B66">
              <w:fldChar w:fldCharType="separate"/>
            </w:r>
            <w:r w:rsidR="005177F5">
              <w:rPr>
                <w:noProof/>
              </w:rPr>
              <w:t>9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838A7D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=D4+1 </w:instrText>
            </w:r>
            <w:r w:rsidRPr="00BF0B66">
              <w:fldChar w:fldCharType="separate"/>
            </w:r>
            <w:r w:rsidR="005177F5">
              <w:rPr>
                <w:noProof/>
              </w:rPr>
              <w:t>10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64D01F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=E4+1 </w:instrText>
            </w:r>
            <w:r w:rsidRPr="00BF0B66">
              <w:fldChar w:fldCharType="separate"/>
            </w:r>
            <w:r w:rsidR="005177F5">
              <w:rPr>
                <w:noProof/>
              </w:rPr>
              <w:t>11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49138FD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=F4+1 </w:instrText>
            </w:r>
            <w:r w:rsidRPr="00BF0B66">
              <w:fldChar w:fldCharType="separate"/>
            </w:r>
            <w:r w:rsidR="005177F5">
              <w:rPr>
                <w:noProof/>
              </w:rPr>
              <w:t>12</w:t>
            </w:r>
            <w:r w:rsidRPr="00BF0B66">
              <w:fldChar w:fldCharType="end"/>
            </w:r>
          </w:p>
        </w:tc>
      </w:tr>
      <w:tr w:rsidR="00886811" w:rsidRPr="00BF0B66" w14:paraId="2E7E113B" w14:textId="77777777" w:rsidTr="005B26B4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0C92E9" w14:textId="77777777" w:rsidR="00886811" w:rsidRDefault="005177F5">
            <w:pPr>
              <w:pStyle w:val="TableText"/>
            </w:pPr>
            <w:r>
              <w:t>14:30-16:00</w:t>
            </w:r>
          </w:p>
          <w:p w14:paraId="4B6CCC3C" w14:textId="77777777" w:rsidR="005177F5" w:rsidRPr="00BF0B66" w:rsidRDefault="005177F5">
            <w:pPr>
              <w:pStyle w:val="TableText"/>
            </w:pPr>
            <w:r>
              <w:t>3 Königsausritt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E4009A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BF5" w:themeFill="accent1" w:themeFillTint="33"/>
          </w:tcPr>
          <w:p w14:paraId="70F7CF83" w14:textId="77777777" w:rsidR="005177F5" w:rsidRPr="00BF0B66" w:rsidRDefault="005177F5" w:rsidP="005177F5">
            <w:pPr>
              <w:pStyle w:val="TableText"/>
            </w:pP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E0BDF0" w14:textId="77777777" w:rsidR="00886811" w:rsidRDefault="005177F5">
            <w:pPr>
              <w:pStyle w:val="TableText"/>
            </w:pPr>
            <w:r>
              <w:t>15:30-17:00</w:t>
            </w:r>
          </w:p>
          <w:p w14:paraId="61E38903" w14:textId="77777777" w:rsidR="005177F5" w:rsidRPr="00BF0B66" w:rsidRDefault="005177F5">
            <w:pPr>
              <w:pStyle w:val="TableText"/>
            </w:pPr>
            <w:r>
              <w:t>Winterausritt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0C166C" w14:textId="77777777" w:rsidR="005177F5" w:rsidRPr="00BF0B66" w:rsidRDefault="005177F5" w:rsidP="005177F5">
            <w:pPr>
              <w:pStyle w:val="TableText"/>
            </w:pP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C5215F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9E2854" w14:textId="77777777" w:rsidR="00886811" w:rsidRPr="00BF0B66" w:rsidRDefault="00886811">
            <w:pPr>
              <w:pStyle w:val="TableText"/>
            </w:pPr>
          </w:p>
        </w:tc>
      </w:tr>
      <w:tr w:rsidR="001524D4" w:rsidRPr="00BF0B66" w14:paraId="69EDC288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567E1CC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=G4+1 </w:instrText>
            </w:r>
            <w:r w:rsidRPr="00BF0B66">
              <w:fldChar w:fldCharType="separate"/>
            </w:r>
            <w:r w:rsidR="005177F5">
              <w:rPr>
                <w:noProof/>
              </w:rPr>
              <w:t>13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4E0F05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=A6+1 </w:instrText>
            </w:r>
            <w:r w:rsidRPr="00BF0B66">
              <w:fldChar w:fldCharType="separate"/>
            </w:r>
            <w:r w:rsidR="005177F5">
              <w:rPr>
                <w:noProof/>
              </w:rPr>
              <w:t>14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A330B2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=B6+1 </w:instrText>
            </w:r>
            <w:r w:rsidRPr="00BF0B66">
              <w:fldChar w:fldCharType="separate"/>
            </w:r>
            <w:r w:rsidR="005177F5">
              <w:rPr>
                <w:noProof/>
              </w:rPr>
              <w:t>15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8FFC80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=C6+1 </w:instrText>
            </w:r>
            <w:r w:rsidRPr="00BF0B66">
              <w:fldChar w:fldCharType="separate"/>
            </w:r>
            <w:r w:rsidR="005177F5">
              <w:rPr>
                <w:noProof/>
              </w:rPr>
              <w:t>16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7D67A31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=D6+1 </w:instrText>
            </w:r>
            <w:r w:rsidRPr="00BF0B66">
              <w:fldChar w:fldCharType="separate"/>
            </w:r>
            <w:r w:rsidR="005177F5">
              <w:rPr>
                <w:noProof/>
              </w:rPr>
              <w:t>17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1A6C6A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=E6+1 </w:instrText>
            </w:r>
            <w:r w:rsidRPr="00BF0B66">
              <w:fldChar w:fldCharType="separate"/>
            </w:r>
            <w:r w:rsidR="005177F5">
              <w:rPr>
                <w:noProof/>
              </w:rPr>
              <w:t>18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2BDE45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=F6+1 </w:instrText>
            </w:r>
            <w:r w:rsidRPr="00BF0B66">
              <w:fldChar w:fldCharType="separate"/>
            </w:r>
            <w:r w:rsidR="005177F5">
              <w:rPr>
                <w:noProof/>
              </w:rPr>
              <w:t>19</w:t>
            </w:r>
            <w:r w:rsidRPr="00BF0B66">
              <w:fldChar w:fldCharType="end"/>
            </w:r>
          </w:p>
        </w:tc>
      </w:tr>
      <w:tr w:rsidR="00886811" w:rsidRPr="00BF0B66" w14:paraId="69551B52" w14:textId="77777777" w:rsidTr="005B26B4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4CCEF2" w14:textId="77777777" w:rsidR="00886811" w:rsidRDefault="005177F5">
            <w:pPr>
              <w:pStyle w:val="TableText"/>
            </w:pPr>
            <w:r>
              <w:t>14:30-16:00</w:t>
            </w:r>
          </w:p>
          <w:p w14:paraId="5AABF733" w14:textId="77777777" w:rsidR="005177F5" w:rsidRPr="00BF0B66" w:rsidRDefault="005177F5">
            <w:pPr>
              <w:pStyle w:val="TableText"/>
            </w:pPr>
            <w:r>
              <w:t>Winterausritt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373ED7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C727361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7DC12FB2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774FA963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46222031" w14:textId="77777777" w:rsidR="00886811" w:rsidRPr="00BF0B66" w:rsidRDefault="005177F5" w:rsidP="005177F5">
            <w:pPr>
              <w:pStyle w:val="TableText"/>
            </w:pPr>
            <w:r>
              <w:t>Ostwind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39E0ED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1576B7DF" w14:textId="77777777" w:rsidR="00886811" w:rsidRPr="00BF0B66" w:rsidRDefault="005177F5" w:rsidP="005177F5">
            <w:pPr>
              <w:pStyle w:val="TableText"/>
            </w:pPr>
            <w:r>
              <w:t>Winterausritt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789C57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5C125D2B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478D10DD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09CCCAC0" w14:textId="77777777" w:rsidR="00886811" w:rsidRPr="00BF0B66" w:rsidRDefault="005177F5" w:rsidP="005177F5">
            <w:pPr>
              <w:pStyle w:val="TableText"/>
            </w:pPr>
            <w:proofErr w:type="spellStart"/>
            <w:r>
              <w:t>Cowgirls</w:t>
            </w:r>
            <w:proofErr w:type="spellEnd"/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08AE0C6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DDC82C" w14:textId="77777777" w:rsidR="00886811" w:rsidRPr="00BF0B66" w:rsidRDefault="00886811">
            <w:pPr>
              <w:pStyle w:val="TableText"/>
            </w:pPr>
          </w:p>
        </w:tc>
      </w:tr>
      <w:tr w:rsidR="001524D4" w:rsidRPr="00BF0B66" w14:paraId="5F17B589" w14:textId="77777777" w:rsidTr="005B26B4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BF5" w:themeFill="accent1" w:themeFillTint="33"/>
          </w:tcPr>
          <w:p w14:paraId="010602B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=G6+1 </w:instrText>
            </w:r>
            <w:r w:rsidRPr="00BF0B66">
              <w:fldChar w:fldCharType="separate"/>
            </w:r>
            <w:r w:rsidR="005177F5">
              <w:rPr>
                <w:noProof/>
              </w:rPr>
              <w:t>20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EA3E05A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=A8+1 </w:instrText>
            </w:r>
            <w:r w:rsidRPr="00BF0B66">
              <w:fldChar w:fldCharType="separate"/>
            </w:r>
            <w:r w:rsidR="005177F5">
              <w:rPr>
                <w:noProof/>
              </w:rPr>
              <w:t>21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FE2D8C7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=B8+1 </w:instrText>
            </w:r>
            <w:r w:rsidRPr="00BF0B66">
              <w:fldChar w:fldCharType="separate"/>
            </w:r>
            <w:r w:rsidR="005177F5">
              <w:rPr>
                <w:noProof/>
              </w:rPr>
              <w:t>22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CA327C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=C8+1 </w:instrText>
            </w:r>
            <w:r w:rsidRPr="00BF0B66">
              <w:fldChar w:fldCharType="separate"/>
            </w:r>
            <w:r w:rsidR="005177F5">
              <w:rPr>
                <w:noProof/>
              </w:rPr>
              <w:t>23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3AD7B0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=D8+1 </w:instrText>
            </w:r>
            <w:r w:rsidRPr="00BF0B66">
              <w:fldChar w:fldCharType="separate"/>
            </w:r>
            <w:r w:rsidR="005177F5">
              <w:rPr>
                <w:noProof/>
              </w:rPr>
              <w:t>24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BF5" w:themeFill="accent1" w:themeFillTint="33"/>
          </w:tcPr>
          <w:p w14:paraId="2E714A37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=E8+1 </w:instrText>
            </w:r>
            <w:r w:rsidRPr="00BF0B66">
              <w:fldChar w:fldCharType="separate"/>
            </w:r>
            <w:r w:rsidR="005177F5">
              <w:rPr>
                <w:noProof/>
              </w:rPr>
              <w:t>25</w:t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38DA33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 =F8+1 </w:instrText>
            </w:r>
            <w:r w:rsidRPr="00BF0B66">
              <w:fldChar w:fldCharType="separate"/>
            </w:r>
            <w:r w:rsidR="005177F5">
              <w:rPr>
                <w:noProof/>
              </w:rPr>
              <w:t>26</w:t>
            </w:r>
            <w:r w:rsidRPr="00BF0B66">
              <w:fldChar w:fldCharType="end"/>
            </w:r>
          </w:p>
        </w:tc>
      </w:tr>
      <w:tr w:rsidR="007A489D" w:rsidRPr="00BF0B66" w14:paraId="1F53A504" w14:textId="77777777" w:rsidTr="005177F5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BF5" w:themeFill="accent1" w:themeFillTint="33"/>
          </w:tcPr>
          <w:p w14:paraId="2B9C2EE6" w14:textId="77777777" w:rsidR="005177F5" w:rsidRDefault="005177F5" w:rsidP="005177F5">
            <w:pPr>
              <w:pStyle w:val="TableText"/>
            </w:pPr>
            <w:r>
              <w:t>14:30-16:00</w:t>
            </w:r>
          </w:p>
          <w:p w14:paraId="21BFF723" w14:textId="77777777" w:rsidR="00886811" w:rsidRPr="00BF0B66" w:rsidRDefault="005177F5" w:rsidP="005177F5">
            <w:pPr>
              <w:pStyle w:val="TableText"/>
            </w:pPr>
            <w:r>
              <w:t>Winterausritt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C78BB6D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BB29E7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0D434C93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69DD6C15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6E8842CF" w14:textId="77777777" w:rsidR="00886811" w:rsidRPr="00BF0B66" w:rsidRDefault="005177F5" w:rsidP="005177F5">
            <w:pPr>
              <w:pStyle w:val="TableText"/>
            </w:pPr>
            <w:r>
              <w:t>Ostwind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C77EF97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202F5F61" w14:textId="77777777" w:rsidR="00886811" w:rsidRPr="00BF0B66" w:rsidRDefault="005177F5" w:rsidP="005177F5">
            <w:pPr>
              <w:pStyle w:val="TableText"/>
            </w:pPr>
            <w:r>
              <w:t>Winterausritt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46AD8E4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220F75B3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462329D2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4E08364E" w14:textId="77777777" w:rsidR="00886811" w:rsidRPr="00BF0B66" w:rsidRDefault="005177F5" w:rsidP="005177F5">
            <w:pPr>
              <w:pStyle w:val="TableText"/>
            </w:pPr>
            <w:r>
              <w:t>Cowboys</w:t>
            </w:r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BF5" w:themeFill="accent1" w:themeFillTint="33"/>
          </w:tcPr>
          <w:p w14:paraId="2C182016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93A5FD" w14:textId="77777777" w:rsidR="00886811" w:rsidRPr="00BF0B66" w:rsidRDefault="00886811">
            <w:pPr>
              <w:pStyle w:val="TableText"/>
            </w:pPr>
          </w:p>
        </w:tc>
      </w:tr>
      <w:tr w:rsidR="005177F5" w:rsidRPr="00BF0B66" w14:paraId="5CBCEFA1" w14:textId="77777777" w:rsidTr="005177F5">
        <w:trPr>
          <w:trHeight w:val="29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EE5694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=G8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26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=G8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26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=G8+1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27</w:t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7C5A95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=A10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=A10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27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=A10+1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28</w:t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ABF8C6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=B10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=B10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28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=B10+1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29</w:t>
            </w:r>
            <w:r w:rsidRPr="00BF0B66">
              <w:fldChar w:fldCharType="end"/>
            </w: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7373F5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=C10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=C10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29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=C10+1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30</w:t>
            </w:r>
            <w:r w:rsidRPr="00BF0B66">
              <w:fldChar w:fldCharType="end"/>
            </w: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346868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=D10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=D10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=D10+1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fldChar w:fldCharType="separate"/>
            </w:r>
            <w:r w:rsidR="005177F5">
              <w:rPr>
                <w:noProof/>
              </w:rPr>
              <w:t>31</w:t>
            </w:r>
            <w:r w:rsidRPr="00BF0B66">
              <w:fldChar w:fldCharType="end"/>
            </w: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2E960E90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=E10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=E10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=E10+1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4DB9674E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=F10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=F10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30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=F10+1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</w:tr>
      <w:tr w:rsidR="007A489D" w:rsidRPr="00BF0B66" w14:paraId="591F5C94" w14:textId="77777777" w:rsidTr="005177F5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741DA97" w14:textId="77777777" w:rsidR="005177F5" w:rsidRDefault="005177F5" w:rsidP="005177F5">
            <w:pPr>
              <w:pStyle w:val="TableText"/>
            </w:pPr>
            <w:r>
              <w:t>14:30-16:00</w:t>
            </w:r>
          </w:p>
          <w:p w14:paraId="146BAA4D" w14:textId="77777777" w:rsidR="00886811" w:rsidRPr="00BF0B66" w:rsidRDefault="005177F5" w:rsidP="005177F5">
            <w:pPr>
              <w:pStyle w:val="TableText"/>
            </w:pPr>
            <w:r>
              <w:t>Winterausritt</w:t>
            </w: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170FE7A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DF5221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205EA497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69DD09AC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5FC8FD00" w14:textId="77777777" w:rsidR="00886811" w:rsidRPr="00BF0B66" w:rsidRDefault="005177F5" w:rsidP="005177F5">
            <w:pPr>
              <w:pStyle w:val="TableText"/>
            </w:pPr>
            <w:r>
              <w:t>Ostwind</w:t>
            </w:r>
          </w:p>
        </w:tc>
        <w:tc>
          <w:tcPr>
            <w:tcW w:w="155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C9EC9F5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32B6977E" w14:textId="77777777" w:rsidR="00886811" w:rsidRPr="00BF0B66" w:rsidRDefault="005177F5" w:rsidP="005177F5">
            <w:pPr>
              <w:pStyle w:val="TableText"/>
            </w:pPr>
            <w:r>
              <w:t>Winterausritt</w:t>
            </w:r>
          </w:p>
        </w:tc>
        <w:tc>
          <w:tcPr>
            <w:tcW w:w="142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DE8E4C" w14:textId="77777777" w:rsidR="005177F5" w:rsidRDefault="005177F5" w:rsidP="005177F5">
            <w:pPr>
              <w:pStyle w:val="TableText"/>
            </w:pPr>
            <w:r>
              <w:t>14:00-15:30</w:t>
            </w:r>
          </w:p>
          <w:p w14:paraId="7205C50F" w14:textId="77777777" w:rsidR="005177F5" w:rsidRDefault="005177F5" w:rsidP="005177F5">
            <w:pPr>
              <w:pStyle w:val="TableText"/>
            </w:pPr>
            <w:r>
              <w:t>Winterausritt</w:t>
            </w:r>
          </w:p>
          <w:p w14:paraId="6265CD47" w14:textId="77777777" w:rsidR="005177F5" w:rsidRDefault="005177F5" w:rsidP="005177F5">
            <w:pPr>
              <w:pStyle w:val="TableText"/>
            </w:pPr>
            <w:r>
              <w:t>15:30-17:00</w:t>
            </w:r>
          </w:p>
          <w:p w14:paraId="76810E4E" w14:textId="77777777" w:rsidR="00886811" w:rsidRPr="00BF0B66" w:rsidRDefault="005177F5" w:rsidP="005177F5">
            <w:pPr>
              <w:pStyle w:val="TableText"/>
            </w:pPr>
            <w:proofErr w:type="spellStart"/>
            <w:r>
              <w:t>Cowgirls</w:t>
            </w:r>
            <w:proofErr w:type="spellEnd"/>
          </w:p>
        </w:tc>
        <w:tc>
          <w:tcPr>
            <w:tcW w:w="1610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auto"/>
          </w:tcPr>
          <w:p w14:paraId="500ECDA8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auto"/>
          </w:tcPr>
          <w:p w14:paraId="62F481AB" w14:textId="77777777" w:rsidR="00886811" w:rsidRPr="00BF0B66" w:rsidRDefault="00886811">
            <w:pPr>
              <w:pStyle w:val="TableText"/>
            </w:pPr>
          </w:p>
        </w:tc>
      </w:tr>
      <w:tr w:rsidR="005177F5" w:rsidRPr="00BF0B66" w14:paraId="1B7E2F58" w14:textId="77777777" w:rsidTr="005177F5">
        <w:trPr>
          <w:trHeight w:val="270"/>
        </w:trPr>
        <w:tc>
          <w:tcPr>
            <w:tcW w:w="1519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232F8357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=G10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=G10 </w:instrText>
            </w:r>
            <w:r w:rsidRPr="00BF0B66">
              <w:fldChar w:fldCharType="separate"/>
            </w:r>
            <w:r w:rsid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5177F5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=G10+1 </w:instrText>
            </w:r>
            <w:r w:rsidRPr="00BF0B66">
              <w:fldChar w:fldCharType="separate"/>
            </w:r>
            <w:r w:rsidR="00D70BD1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solid" w:color="C0D7EC" w:themeColor="accent1" w:themeTint="66" w:fill="auto"/>
          </w:tcPr>
          <w:p w14:paraId="70CE77D2" w14:textId="77777777" w:rsidR="001524D4" w:rsidRPr="00BF0B66" w:rsidRDefault="001524D4">
            <w:pPr>
              <w:pStyle w:val="Dates"/>
            </w:pPr>
            <w:r w:rsidRPr="00BF0B66">
              <w:fldChar w:fldCharType="begin"/>
            </w:r>
            <w:r w:rsidRPr="00BF0B66">
              <w:instrText xml:space="preserve">IF </w:instrText>
            </w:r>
            <w:r w:rsidRPr="00BF0B66">
              <w:fldChar w:fldCharType="begin"/>
            </w:r>
            <w:r w:rsidRPr="00BF0B66">
              <w:instrText xml:space="preserve"> =A12</w:instrText>
            </w:r>
            <w:r w:rsidRPr="00BF0B66">
              <w:fldChar w:fldCharType="separate"/>
            </w:r>
            <w:r w:rsidR="005177F5">
              <w:rPr>
                <w:noProof/>
              </w:rPr>
              <w:instrText>0</w:instrText>
            </w:r>
            <w:r w:rsidRPr="00BF0B66">
              <w:fldChar w:fldCharType="end"/>
            </w:r>
            <w:r w:rsidRPr="00BF0B66">
              <w:instrText xml:space="preserve"> = 0,"" </w:instrText>
            </w:r>
            <w:r w:rsidRPr="00BF0B66">
              <w:fldChar w:fldCharType="begin"/>
            </w:r>
            <w:r w:rsidRPr="00BF0B66">
              <w:instrText xml:space="preserve"> IF </w:instrText>
            </w:r>
            <w:r w:rsidRPr="00BF0B66">
              <w:fldChar w:fldCharType="begin"/>
            </w:r>
            <w:r w:rsidRPr="00BF0B66">
              <w:instrText xml:space="preserve"> =A12 </w:instrText>
            </w:r>
            <w:r w:rsidRPr="00BF0B66">
              <w:fldChar w:fldCharType="separate"/>
            </w:r>
            <w:r w:rsidR="00D70BD1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 &lt; </w:instrText>
            </w:r>
            <w:r w:rsidRPr="00BF0B66">
              <w:fldChar w:fldCharType="begin"/>
            </w:r>
            <w:r w:rsidRPr="00BF0B66">
              <w:instrText xml:space="preserve"> DocVariable MonthEnd \@ d </w:instrText>
            </w:r>
            <w:r w:rsidRPr="00BF0B66">
              <w:fldChar w:fldCharType="separate"/>
            </w:r>
            <w:r w:rsidR="00D70BD1" w:rsidRPr="00BF0B66">
              <w:instrText>31</w:instrText>
            </w:r>
            <w:r w:rsidRPr="00BF0B66">
              <w:fldChar w:fldCharType="end"/>
            </w:r>
            <w:r w:rsidRPr="00BF0B66">
              <w:instrText xml:space="preserve">  </w:instrText>
            </w:r>
            <w:r w:rsidRPr="00BF0B66">
              <w:fldChar w:fldCharType="begin"/>
            </w:r>
            <w:r w:rsidRPr="00BF0B66">
              <w:instrText xml:space="preserve"> =A12+1 </w:instrText>
            </w:r>
            <w:r w:rsidRPr="00BF0B66">
              <w:fldChar w:fldCharType="separate"/>
            </w:r>
            <w:r w:rsidR="005B6A2B" w:rsidRPr="00BF0B66">
              <w:rPr>
                <w:noProof/>
              </w:rPr>
              <w:instrText>31</w:instrText>
            </w:r>
            <w:r w:rsidRPr="00BF0B66">
              <w:fldChar w:fldCharType="end"/>
            </w:r>
            <w:r w:rsidRPr="00BF0B66">
              <w:instrText xml:space="preserve"> "" </w:instrText>
            </w:r>
            <w:r w:rsidRPr="00BF0B66">
              <w:fldChar w:fldCharType="end"/>
            </w:r>
            <w:r w:rsidRPr="00BF0B66">
              <w:fldChar w:fldCharType="end"/>
            </w:r>
          </w:p>
        </w:tc>
        <w:tc>
          <w:tcPr>
            <w:tcW w:w="152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1" w:themeFillTint="66"/>
          </w:tcPr>
          <w:p w14:paraId="3BD79D9D" w14:textId="77777777" w:rsidR="001524D4" w:rsidRPr="00BF0B66" w:rsidRDefault="001524D4">
            <w:pPr>
              <w:pStyle w:val="Dates"/>
            </w:pPr>
          </w:p>
        </w:tc>
        <w:tc>
          <w:tcPr>
            <w:tcW w:w="15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1" w:themeFillTint="66"/>
          </w:tcPr>
          <w:p w14:paraId="59C66048" w14:textId="77777777" w:rsidR="001524D4" w:rsidRPr="00BF0B66" w:rsidRDefault="001524D4">
            <w:pPr>
              <w:pStyle w:val="Dates"/>
            </w:pPr>
          </w:p>
        </w:tc>
        <w:tc>
          <w:tcPr>
            <w:tcW w:w="1426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1" w:themeFillTint="66"/>
          </w:tcPr>
          <w:p w14:paraId="2A68989A" w14:textId="77777777" w:rsidR="001524D4" w:rsidRPr="00BF0B66" w:rsidRDefault="001524D4">
            <w:pPr>
              <w:pStyle w:val="Dates"/>
            </w:pPr>
          </w:p>
        </w:tc>
        <w:tc>
          <w:tcPr>
            <w:tcW w:w="16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1" w:themeFillTint="66"/>
          </w:tcPr>
          <w:p w14:paraId="09B31BBF" w14:textId="77777777" w:rsidR="001524D4" w:rsidRPr="00BF0B66" w:rsidRDefault="001524D4">
            <w:pPr>
              <w:pStyle w:val="Dates"/>
            </w:pPr>
          </w:p>
        </w:tc>
        <w:tc>
          <w:tcPr>
            <w:tcW w:w="152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1" w:themeFillTint="66"/>
          </w:tcPr>
          <w:p w14:paraId="373C3306" w14:textId="77777777" w:rsidR="001524D4" w:rsidRPr="00BF0B66" w:rsidRDefault="001524D4">
            <w:pPr>
              <w:pStyle w:val="Dates"/>
            </w:pPr>
          </w:p>
        </w:tc>
      </w:tr>
      <w:tr w:rsidR="005B6A2B" w:rsidRPr="00BF0B66" w14:paraId="7D72FE74" w14:textId="77777777" w:rsidTr="005177F5">
        <w:trPr>
          <w:trHeight w:val="1046"/>
        </w:trPr>
        <w:tc>
          <w:tcPr>
            <w:tcW w:w="1519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auto"/>
          </w:tcPr>
          <w:p w14:paraId="52EB055B" w14:textId="77777777" w:rsidR="00886811" w:rsidRPr="00BF0B66" w:rsidRDefault="00886811">
            <w:pPr>
              <w:pStyle w:val="TableText"/>
            </w:pPr>
          </w:p>
        </w:tc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solid" w:color="C0D7EC" w:themeColor="accent1" w:themeTint="66" w:fill="C0D7EC" w:themeFill="accent1" w:themeFillTint="66"/>
          </w:tcPr>
          <w:p w14:paraId="1D394B5A" w14:textId="77777777" w:rsidR="00886811" w:rsidRPr="00BF0B66" w:rsidRDefault="00886811">
            <w:pPr>
              <w:pStyle w:val="TableText"/>
            </w:pPr>
          </w:p>
        </w:tc>
        <w:tc>
          <w:tcPr>
            <w:tcW w:w="1524" w:type="dxa"/>
            <w:tcBorders>
              <w:top w:val="nil"/>
            </w:tcBorders>
            <w:shd w:val="clear" w:color="auto" w:fill="C0D7EC" w:themeFill="accent1" w:themeFillTint="66"/>
          </w:tcPr>
          <w:p w14:paraId="3A0C86A0" w14:textId="77777777" w:rsidR="00886811" w:rsidRPr="00BF0B66" w:rsidRDefault="00886811">
            <w:pPr>
              <w:pStyle w:val="TableText"/>
            </w:pPr>
          </w:p>
        </w:tc>
        <w:tc>
          <w:tcPr>
            <w:tcW w:w="1550" w:type="dxa"/>
            <w:tcBorders>
              <w:top w:val="nil"/>
            </w:tcBorders>
            <w:shd w:val="clear" w:color="auto" w:fill="C0D7EC" w:themeFill="accent1" w:themeFillTint="66"/>
          </w:tcPr>
          <w:p w14:paraId="0D95742E" w14:textId="77777777" w:rsidR="00886811" w:rsidRPr="00BF0B66" w:rsidRDefault="00886811">
            <w:pPr>
              <w:pStyle w:val="TableText"/>
            </w:pPr>
          </w:p>
        </w:tc>
        <w:tc>
          <w:tcPr>
            <w:tcW w:w="1426" w:type="dxa"/>
            <w:tcBorders>
              <w:top w:val="nil"/>
            </w:tcBorders>
            <w:shd w:val="clear" w:color="auto" w:fill="C0D7EC" w:themeFill="accent1" w:themeFillTint="66"/>
          </w:tcPr>
          <w:p w14:paraId="3996CA33" w14:textId="77777777" w:rsidR="00886811" w:rsidRPr="00BF0B66" w:rsidRDefault="00886811">
            <w:pPr>
              <w:pStyle w:val="TableText"/>
            </w:pPr>
          </w:p>
        </w:tc>
        <w:tc>
          <w:tcPr>
            <w:tcW w:w="1610" w:type="dxa"/>
            <w:tcBorders>
              <w:top w:val="nil"/>
            </w:tcBorders>
            <w:shd w:val="clear" w:color="auto" w:fill="C0D7EC" w:themeFill="accent1" w:themeFillTint="66"/>
          </w:tcPr>
          <w:p w14:paraId="68D7D6EC" w14:textId="77777777" w:rsidR="00886811" w:rsidRPr="00BF0B66" w:rsidRDefault="00886811">
            <w:pPr>
              <w:pStyle w:val="TableText"/>
            </w:pPr>
          </w:p>
        </w:tc>
        <w:tc>
          <w:tcPr>
            <w:tcW w:w="1529" w:type="dxa"/>
            <w:tcBorders>
              <w:top w:val="nil"/>
            </w:tcBorders>
            <w:shd w:val="clear" w:color="auto" w:fill="C0D7EC" w:themeFill="accent1" w:themeFillTint="66"/>
          </w:tcPr>
          <w:p w14:paraId="3B5D181E" w14:textId="77777777" w:rsidR="00886811" w:rsidRPr="00BF0B66" w:rsidRDefault="00886811">
            <w:pPr>
              <w:pStyle w:val="TableText"/>
            </w:pPr>
          </w:p>
        </w:tc>
      </w:tr>
    </w:tbl>
    <w:p w14:paraId="3F9893E3" w14:textId="77777777" w:rsidR="00886811" w:rsidRPr="00BF0B66" w:rsidRDefault="00886811" w:rsidP="00C949BD">
      <w:pPr>
        <w:spacing w:after="200"/>
      </w:pPr>
    </w:p>
    <w:tbl>
      <w:tblPr>
        <w:tblStyle w:val="Highlights"/>
        <w:tblW w:w="10674" w:type="dxa"/>
        <w:tblLook w:val="04A0" w:firstRow="1" w:lastRow="0" w:firstColumn="1" w:lastColumn="0" w:noHBand="0" w:noVBand="1"/>
      </w:tblPr>
      <w:tblGrid>
        <w:gridCol w:w="1777"/>
        <w:gridCol w:w="1776"/>
        <w:gridCol w:w="1778"/>
        <w:gridCol w:w="1788"/>
        <w:gridCol w:w="1778"/>
        <w:gridCol w:w="1777"/>
      </w:tblGrid>
      <w:tr w:rsidR="00886811" w:rsidRPr="00BF0B66" w14:paraId="21A735A0" w14:textId="77777777" w:rsidTr="00005028">
        <w:trPr>
          <w:trHeight w:val="1046"/>
        </w:trPr>
        <w:tc>
          <w:tcPr>
            <w:tcW w:w="1779" w:type="dxa"/>
          </w:tcPr>
          <w:p w14:paraId="5B6E4D18" w14:textId="77777777" w:rsidR="005177F5" w:rsidRDefault="005177F5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>Winterausritt:</w:t>
            </w:r>
          </w:p>
          <w:p w14:paraId="3190858F" w14:textId="77777777" w:rsidR="00886811" w:rsidRPr="00BF0B66" w:rsidRDefault="005177F5" w:rsidP="005177F5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>Jedes Kind hat ein Pony für sich und kann den ganzen Ausritt reiten. Bitte warm anziehen!</w:t>
            </w:r>
          </w:p>
        </w:tc>
        <w:tc>
          <w:tcPr>
            <w:tcW w:w="1779" w:type="dxa"/>
          </w:tcPr>
          <w:p w14:paraId="106091C0" w14:textId="77777777" w:rsidR="005177F5" w:rsidRDefault="005177F5">
            <w:pPr>
              <w:pStyle w:val="Events"/>
            </w:pPr>
            <w:r>
              <w:t>Ostwind:</w:t>
            </w:r>
          </w:p>
          <w:p w14:paraId="63C41B36" w14:textId="77777777" w:rsidR="00886811" w:rsidRPr="00BF0B66" w:rsidRDefault="005177F5" w:rsidP="005177F5">
            <w:pPr>
              <w:pStyle w:val="Events"/>
            </w:pPr>
            <w:r>
              <w:t xml:space="preserve">So </w:t>
            </w:r>
            <w:proofErr w:type="spellStart"/>
            <w:r>
              <w:t>heisst</w:t>
            </w:r>
            <w:proofErr w:type="spellEnd"/>
            <w:r>
              <w:t xml:space="preserve"> das Pferd aus dem Film. In diesem Kurs erfahren die Kinder Spannendes über  die Pferde-Trainerin „</w:t>
            </w:r>
            <w:proofErr w:type="spellStart"/>
            <w:r>
              <w:t>Kenzie</w:t>
            </w:r>
            <w:proofErr w:type="spellEnd"/>
            <w:r>
              <w:t xml:space="preserve"> </w:t>
            </w:r>
            <w:proofErr w:type="spellStart"/>
            <w:r>
              <w:t>Dysli</w:t>
            </w:r>
            <w:proofErr w:type="spellEnd"/>
            <w:r>
              <w:t>“</w:t>
            </w:r>
          </w:p>
        </w:tc>
        <w:tc>
          <w:tcPr>
            <w:tcW w:w="1779" w:type="dxa"/>
          </w:tcPr>
          <w:p w14:paraId="7554C3C0" w14:textId="77777777" w:rsidR="00886811" w:rsidRPr="00BF0B66" w:rsidRDefault="005177F5" w:rsidP="005177F5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 xml:space="preserve">Dieser Kurs ist für Kinder ab 8 Jahren geeignet. Da mit den Ponys auch frei gearbeitet wird sollten die Teilnehmer/innen </w:t>
            </w:r>
            <w:r w:rsidR="002E6B7A">
              <w:rPr>
                <w:color w:val="C0D7EC" w:themeColor="accent1" w:themeTint="66"/>
              </w:rPr>
              <w:t>bereits ein gutes</w:t>
            </w:r>
          </w:p>
        </w:tc>
        <w:tc>
          <w:tcPr>
            <w:tcW w:w="1779" w:type="dxa"/>
          </w:tcPr>
          <w:p w14:paraId="4FE6947C" w14:textId="301D79DA" w:rsidR="002E6B7A" w:rsidRDefault="002E6B7A" w:rsidP="002E6B7A">
            <w:pPr>
              <w:pStyle w:val="Events"/>
            </w:pPr>
            <w:r>
              <w:t>Vertrauensverhältnis zu den Ponys mitbringen.</w:t>
            </w:r>
            <w:sdt>
              <w:sdtPr>
                <w:id w:val="39794248"/>
                <w:placeholder>
                  <w:docPart w:val="F2EBC5E26E594B4C8036EDF26DA5EC26"/>
                </w:placeholder>
              </w:sdtPr>
              <w:sdtEndPr/>
              <w:sdtContent>
                <w:bookmarkStart w:id="0" w:name="_GoBack"/>
                <w:bookmarkEnd w:id="0"/>
              </w:sdtContent>
            </w:sdt>
          </w:p>
          <w:p w14:paraId="5BDB3D13" w14:textId="77777777" w:rsidR="00886811" w:rsidRDefault="00886811" w:rsidP="002E6B7A">
            <w:pPr>
              <w:pStyle w:val="Events"/>
            </w:pPr>
          </w:p>
          <w:p w14:paraId="04C2EE8D" w14:textId="77777777" w:rsidR="002E6B7A" w:rsidRPr="00BF0B66" w:rsidRDefault="002E6B7A" w:rsidP="002E6B7A">
            <w:pPr>
              <w:pStyle w:val="Events"/>
            </w:pPr>
          </w:p>
        </w:tc>
        <w:tc>
          <w:tcPr>
            <w:tcW w:w="1779" w:type="dxa"/>
          </w:tcPr>
          <w:p w14:paraId="4546593C" w14:textId="77777777" w:rsidR="002E6B7A" w:rsidRDefault="002E6B7A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>Cowboys:</w:t>
            </w:r>
          </w:p>
          <w:p w14:paraId="36DA2D9C" w14:textId="77777777" w:rsidR="002E6B7A" w:rsidRDefault="002E6B7A" w:rsidP="002E6B7A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>Dieser Kurs richtet sich nur an Jungs. Es dürfen auch Jungs ohne Pferdeerfahrungen mitmachen. Wir werden Lasso-</w:t>
            </w:r>
          </w:p>
          <w:p w14:paraId="6B149934" w14:textId="77777777" w:rsidR="00886811" w:rsidRPr="00BF0B66" w:rsidRDefault="00886811">
            <w:pPr>
              <w:pStyle w:val="Events"/>
              <w:rPr>
                <w:color w:val="C0D7EC" w:themeColor="accent1" w:themeTint="66"/>
              </w:rPr>
            </w:pPr>
          </w:p>
        </w:tc>
        <w:tc>
          <w:tcPr>
            <w:tcW w:w="1779" w:type="dxa"/>
          </w:tcPr>
          <w:p w14:paraId="10465070" w14:textId="77777777" w:rsidR="002E6B7A" w:rsidRDefault="002E6B7A">
            <w:pPr>
              <w:pStyle w:val="Events"/>
              <w:rPr>
                <w:color w:val="C0D7EC" w:themeColor="accent1" w:themeTint="66"/>
              </w:rPr>
            </w:pPr>
            <w:r>
              <w:rPr>
                <w:color w:val="C0D7EC" w:themeColor="accent1" w:themeTint="66"/>
              </w:rPr>
              <w:t>werfen üben und vieles über Männer im Sattel erfahren</w:t>
            </w:r>
            <w:r>
              <w:rPr>
                <w:color w:val="C0D7EC" w:themeColor="accent1" w:themeTint="66"/>
              </w:rPr>
              <w:t>.</w:t>
            </w:r>
          </w:p>
          <w:p w14:paraId="74888591" w14:textId="77777777" w:rsidR="002E6B7A" w:rsidRDefault="002E6B7A">
            <w:pPr>
              <w:pStyle w:val="Events"/>
              <w:rPr>
                <w:color w:val="C0D7EC" w:themeColor="accent1" w:themeTint="66"/>
              </w:rPr>
            </w:pPr>
            <w:r>
              <w:t xml:space="preserve"> </w:t>
            </w:r>
            <w:sdt>
              <w:sdtPr>
                <w:id w:val="39794266"/>
                <w:placeholder>
                  <w:docPart w:val="78DAB5D7F503404AAE82C7DAACE65054"/>
                </w:placeholder>
              </w:sdtPr>
              <w:sdtEndPr/>
              <w:sdtContent>
                <w:proofErr w:type="spellStart"/>
                <w:r>
                  <w:rPr>
                    <w:color w:val="C0D7EC" w:themeColor="accent1" w:themeTint="66"/>
                  </w:rPr>
                  <w:t>Cowgirls</w:t>
                </w:r>
                <w:proofErr w:type="spellEnd"/>
                <w:r>
                  <w:rPr>
                    <w:color w:val="C0D7EC" w:themeColor="accent1" w:themeTint="66"/>
                  </w:rPr>
                  <w:t>:</w:t>
                </w:r>
              </w:sdtContent>
            </w:sdt>
            <w:r>
              <w:rPr>
                <w:color w:val="C0D7EC" w:themeColor="accent1" w:themeTint="66"/>
              </w:rPr>
              <w:t xml:space="preserve"> </w:t>
            </w:r>
          </w:p>
          <w:p w14:paraId="34790450" w14:textId="40053389" w:rsidR="00886811" w:rsidRPr="00BF0B66" w:rsidRDefault="002E6B7A" w:rsidP="002E6B7A">
            <w:pPr>
              <w:pStyle w:val="Events"/>
            </w:pPr>
            <w:r>
              <w:rPr>
                <w:color w:val="C0D7EC" w:themeColor="accent1" w:themeTint="66"/>
              </w:rPr>
              <w:t xml:space="preserve">Hier lernen die Mädchen </w:t>
            </w:r>
            <w:r w:rsidR="008B6B59">
              <w:rPr>
                <w:color w:val="C0D7EC" w:themeColor="accent1" w:themeTint="66"/>
              </w:rPr>
              <w:t xml:space="preserve">wichtiges  rund ums </w:t>
            </w:r>
            <w:proofErr w:type="spellStart"/>
            <w:r w:rsidR="008B6B59">
              <w:rPr>
                <w:color w:val="C0D7EC" w:themeColor="accent1" w:themeTint="66"/>
              </w:rPr>
              <w:t>Westermreiten</w:t>
            </w:r>
            <w:proofErr w:type="spellEnd"/>
            <w:r w:rsidR="008B6B59">
              <w:rPr>
                <w:color w:val="C0D7EC" w:themeColor="accent1" w:themeTint="66"/>
              </w:rPr>
              <w:t>.</w:t>
            </w:r>
          </w:p>
        </w:tc>
      </w:tr>
    </w:tbl>
    <w:p w14:paraId="26C0F652" w14:textId="77777777" w:rsidR="00886811" w:rsidRPr="00BF0B66" w:rsidRDefault="00886811"/>
    <w:sectPr w:rsidR="00886811" w:rsidRPr="00BF0B66" w:rsidSect="00005028">
      <w:pgSz w:w="11907" w:h="16839" w:code="9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F8233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5F670A2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2087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22A3F8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18BD4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E29F38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CCE50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CCAD1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6E3F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AA12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1.01.2020"/>
    <w:docVar w:name="MonthStart" w:val="01.01.2020"/>
    <w:docVar w:name="ShowDynamicGuides" w:val="1"/>
    <w:docVar w:name="ShowMarginGuides" w:val="0"/>
    <w:docVar w:name="ShowOutlines" w:val="0"/>
    <w:docVar w:name="ShowStaticGuides" w:val="0"/>
    <w:docVar w:name="WeekDay1" w:val="30.12.2019"/>
    <w:docVar w:name="WeekDay2" w:val="31.12.2019"/>
    <w:docVar w:name="WeekDay3" w:val="01.01.2020"/>
    <w:docVar w:name="WeekDay4" w:val="02.01.2020"/>
    <w:docVar w:name="WeekDay5" w:val="03.01.2020"/>
    <w:docVar w:name="WeekDay6" w:val="04.01.2020"/>
    <w:docVar w:name="WeekDay7" w:val="05.01.2020"/>
    <w:docVar w:name="WeekDayNumber" w:val="3"/>
  </w:docVars>
  <w:rsids>
    <w:rsidRoot w:val="005177F5"/>
    <w:rsid w:val="00005028"/>
    <w:rsid w:val="000C13FD"/>
    <w:rsid w:val="000F0E1D"/>
    <w:rsid w:val="001524D4"/>
    <w:rsid w:val="0017509B"/>
    <w:rsid w:val="002559F0"/>
    <w:rsid w:val="002E6B7A"/>
    <w:rsid w:val="00360890"/>
    <w:rsid w:val="003E2E08"/>
    <w:rsid w:val="00494221"/>
    <w:rsid w:val="004E0FE6"/>
    <w:rsid w:val="004F5588"/>
    <w:rsid w:val="005177F5"/>
    <w:rsid w:val="0052368D"/>
    <w:rsid w:val="00543D4A"/>
    <w:rsid w:val="0055170E"/>
    <w:rsid w:val="005B26B4"/>
    <w:rsid w:val="005B6A2B"/>
    <w:rsid w:val="005D0DDE"/>
    <w:rsid w:val="00631D36"/>
    <w:rsid w:val="006901CD"/>
    <w:rsid w:val="006A238D"/>
    <w:rsid w:val="007A489D"/>
    <w:rsid w:val="007B15B5"/>
    <w:rsid w:val="0085355C"/>
    <w:rsid w:val="00886811"/>
    <w:rsid w:val="0088752A"/>
    <w:rsid w:val="008B6B59"/>
    <w:rsid w:val="008C129C"/>
    <w:rsid w:val="008F1587"/>
    <w:rsid w:val="00987550"/>
    <w:rsid w:val="0099649C"/>
    <w:rsid w:val="009E5027"/>
    <w:rsid w:val="00A366F4"/>
    <w:rsid w:val="00A90378"/>
    <w:rsid w:val="00AA4B86"/>
    <w:rsid w:val="00B67F1F"/>
    <w:rsid w:val="00BF0B66"/>
    <w:rsid w:val="00C23EFF"/>
    <w:rsid w:val="00C36C2B"/>
    <w:rsid w:val="00C83780"/>
    <w:rsid w:val="00C949BD"/>
    <w:rsid w:val="00CA6465"/>
    <w:rsid w:val="00D6779E"/>
    <w:rsid w:val="00D70BD1"/>
    <w:rsid w:val="00D8485B"/>
    <w:rsid w:val="00DD4C42"/>
    <w:rsid w:val="00F51EBA"/>
    <w:rsid w:val="00F71AE4"/>
    <w:rsid w:val="00F730E1"/>
    <w:rsid w:val="00F8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DB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8681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Standard"/>
    <w:rsid w:val="00886811"/>
    <w:pPr>
      <w:spacing w:line="920" w:lineRule="exact"/>
    </w:pPr>
    <w:rPr>
      <w:rFonts w:asciiTheme="majorHAnsi" w:eastAsiaTheme="majorEastAsia" w:hAnsiTheme="majorHAnsi"/>
      <w:color w:val="C0D7EC" w:themeColor="accent1" w:themeTint="66"/>
      <w:sz w:val="92"/>
      <w:szCs w:val="112"/>
    </w:rPr>
  </w:style>
  <w:style w:type="paragraph" w:customStyle="1" w:styleId="Days">
    <w:name w:val="Days"/>
    <w:basedOn w:val="Standard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NormaleTabelle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NormaleTabelle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1"/>
    </w:tcPr>
  </w:style>
  <w:style w:type="paragraph" w:customStyle="1" w:styleId="PictureCaption">
    <w:name w:val="Picture Caption"/>
    <w:basedOn w:val="Standard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Standard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Sprechblasentext">
    <w:name w:val="Balloon Text"/>
    <w:basedOn w:val="Standard"/>
    <w:link w:val="Sprechblasentext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886811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886811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886811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Literaturverzeichnis">
    <w:name w:val="Bibliography"/>
    <w:basedOn w:val="Standard"/>
    <w:next w:val="Standard"/>
    <w:semiHidden/>
    <w:unhideWhenUsed/>
    <w:rsid w:val="00886811"/>
  </w:style>
  <w:style w:type="paragraph" w:styleId="Blocktext">
    <w:name w:val="Block Text"/>
    <w:basedOn w:val="Standard"/>
    <w:semiHidden/>
    <w:unhideWhenUsed/>
    <w:rsid w:val="00886811"/>
    <w:pPr>
      <w:pBdr>
        <w:top w:val="single" w:sz="2" w:space="10" w:color="629DD1" w:themeColor="accent1" w:shadow="1"/>
        <w:left w:val="single" w:sz="2" w:space="10" w:color="629DD1" w:themeColor="accent1" w:shadow="1"/>
        <w:bottom w:val="single" w:sz="2" w:space="10" w:color="629DD1" w:themeColor="accent1" w:shadow="1"/>
        <w:right w:val="single" w:sz="2" w:space="10" w:color="629DD1" w:themeColor="accent1" w:shadow="1"/>
      </w:pBdr>
      <w:ind w:left="1152" w:right="1152"/>
    </w:pPr>
    <w:rPr>
      <w:i/>
      <w:iCs/>
      <w:color w:val="629DD1" w:themeColor="accent1"/>
    </w:rPr>
  </w:style>
  <w:style w:type="paragraph" w:styleId="Textkrper">
    <w:name w:val="Body Text"/>
    <w:basedOn w:val="Standard"/>
    <w:link w:val="TextkrperZeichen"/>
    <w:semiHidden/>
    <w:unhideWhenUsed/>
    <w:rsid w:val="0088681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886811"/>
    <w:rPr>
      <w:sz w:val="20"/>
    </w:rPr>
  </w:style>
  <w:style w:type="paragraph" w:styleId="Textkrper2">
    <w:name w:val="Body Text 2"/>
    <w:basedOn w:val="Standard"/>
    <w:link w:val="Textkrper2Zeichen"/>
    <w:semiHidden/>
    <w:unhideWhenUsed/>
    <w:rsid w:val="0088681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88681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88681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88681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88681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88681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88681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88681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88681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88681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886811"/>
    <w:pPr>
      <w:spacing w:after="200"/>
    </w:pPr>
    <w:rPr>
      <w:b/>
      <w:bCs/>
      <w:color w:val="629DD1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88681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88681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88681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868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88681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8681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886811"/>
  </w:style>
  <w:style w:type="character" w:customStyle="1" w:styleId="DatumZeichen">
    <w:name w:val="Datum Zeichen"/>
    <w:basedOn w:val="Absatzstandardschriftart"/>
    <w:link w:val="Datum"/>
    <w:semiHidden/>
    <w:rsid w:val="0088681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8681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886811"/>
  </w:style>
  <w:style w:type="character" w:customStyle="1" w:styleId="E-Mail-SignaturZeichen">
    <w:name w:val="E-Mail-Signatur Zeichen"/>
    <w:basedOn w:val="Absatzstandardschriftart"/>
    <w:link w:val="E-Mail-Signatur"/>
    <w:semiHidden/>
    <w:rsid w:val="0088681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88681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88681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88681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88681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88681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886811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886811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886811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886811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886811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88681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88681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88681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88681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886811"/>
    <w:pPr>
      <w:pBdr>
        <w:bottom w:val="single" w:sz="4" w:space="4" w:color="629DD1" w:themeColor="accent1"/>
      </w:pBdr>
      <w:spacing w:before="200" w:after="280"/>
      <w:ind w:left="936" w:right="936"/>
    </w:pPr>
    <w:rPr>
      <w:b/>
      <w:bCs/>
      <w:i/>
      <w:iCs/>
      <w:color w:val="629DD1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886811"/>
    <w:rPr>
      <w:b/>
      <w:bCs/>
      <w:i/>
      <w:iCs/>
      <w:color w:val="629DD1" w:themeColor="accent1"/>
      <w:sz w:val="20"/>
    </w:rPr>
  </w:style>
  <w:style w:type="paragraph" w:styleId="Liste">
    <w:name w:val="List"/>
    <w:basedOn w:val="Standard"/>
    <w:semiHidden/>
    <w:unhideWhenUsed/>
    <w:rsid w:val="0088681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88681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88681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88681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88681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88681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88681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88681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88681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88681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88681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88681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88681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88681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88681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88681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88681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88681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88681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88681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88681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88681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886811"/>
    <w:rPr>
      <w:sz w:val="20"/>
    </w:rPr>
  </w:style>
  <w:style w:type="paragraph" w:styleId="StandardWeb">
    <w:name w:val="Normal (Web)"/>
    <w:basedOn w:val="Standard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88681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88681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88681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88681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88681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88681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886811"/>
  </w:style>
  <w:style w:type="character" w:customStyle="1" w:styleId="AnredeZeichen">
    <w:name w:val="Anrede Zeichen"/>
    <w:basedOn w:val="Absatzstandardschriftart"/>
    <w:link w:val="Anrede"/>
    <w:semiHidden/>
    <w:rsid w:val="0088681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88681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88681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886811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88681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886811"/>
  </w:style>
  <w:style w:type="paragraph" w:styleId="Titel">
    <w:name w:val="Title"/>
    <w:basedOn w:val="Standard"/>
    <w:next w:val="Standard"/>
    <w:link w:val="TitelZeichen"/>
    <w:qFormat/>
    <w:rsid w:val="00886811"/>
    <w:pPr>
      <w:pBdr>
        <w:bottom w:val="single" w:sz="8" w:space="4" w:color="629DD1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886811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Zusatz1">
    <w:name w:val="toa heading"/>
    <w:basedOn w:val="Standard"/>
    <w:next w:val="Standard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88681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88681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88681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88681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88681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88681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88681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88681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88681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886811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86811"/>
    <w:rPr>
      <w:sz w:val="20"/>
      <w:lang w:val="de-DE"/>
    </w:rPr>
  </w:style>
  <w:style w:type="paragraph" w:styleId="berschrift1">
    <w:name w:val="heading 1"/>
    <w:basedOn w:val="Standard"/>
    <w:next w:val="Standard"/>
    <w:link w:val="berschrift1Zeichen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onth">
    <w:name w:val="Month"/>
    <w:basedOn w:val="Standard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Standard"/>
    <w:rsid w:val="00886811"/>
    <w:pPr>
      <w:spacing w:line="920" w:lineRule="exact"/>
    </w:pPr>
    <w:rPr>
      <w:rFonts w:asciiTheme="majorHAnsi" w:eastAsiaTheme="majorEastAsia" w:hAnsiTheme="majorHAnsi"/>
      <w:color w:val="C0D7EC" w:themeColor="accent1" w:themeTint="66"/>
      <w:sz w:val="92"/>
      <w:szCs w:val="112"/>
    </w:rPr>
  </w:style>
  <w:style w:type="paragraph" w:customStyle="1" w:styleId="Days">
    <w:name w:val="Days"/>
    <w:basedOn w:val="Standard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NormaleTabelle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Standard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NormaleTabelle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1"/>
    </w:tcPr>
  </w:style>
  <w:style w:type="paragraph" w:customStyle="1" w:styleId="PictureCaption">
    <w:name w:val="Picture Caption"/>
    <w:basedOn w:val="Standard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Standard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Sprechblasentext">
    <w:name w:val="Balloon Text"/>
    <w:basedOn w:val="Standard"/>
    <w:link w:val="Sprechblasentext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886811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886811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semiHidden/>
    <w:rsid w:val="00886811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Literaturverzeichnis">
    <w:name w:val="Bibliography"/>
    <w:basedOn w:val="Standard"/>
    <w:next w:val="Standard"/>
    <w:semiHidden/>
    <w:unhideWhenUsed/>
    <w:rsid w:val="00886811"/>
  </w:style>
  <w:style w:type="paragraph" w:styleId="Blocktext">
    <w:name w:val="Block Text"/>
    <w:basedOn w:val="Standard"/>
    <w:semiHidden/>
    <w:unhideWhenUsed/>
    <w:rsid w:val="00886811"/>
    <w:pPr>
      <w:pBdr>
        <w:top w:val="single" w:sz="2" w:space="10" w:color="629DD1" w:themeColor="accent1" w:shadow="1"/>
        <w:left w:val="single" w:sz="2" w:space="10" w:color="629DD1" w:themeColor="accent1" w:shadow="1"/>
        <w:bottom w:val="single" w:sz="2" w:space="10" w:color="629DD1" w:themeColor="accent1" w:shadow="1"/>
        <w:right w:val="single" w:sz="2" w:space="10" w:color="629DD1" w:themeColor="accent1" w:shadow="1"/>
      </w:pBdr>
      <w:ind w:left="1152" w:right="1152"/>
    </w:pPr>
    <w:rPr>
      <w:i/>
      <w:iCs/>
      <w:color w:val="629DD1" w:themeColor="accent1"/>
    </w:rPr>
  </w:style>
  <w:style w:type="paragraph" w:styleId="Textkrper">
    <w:name w:val="Body Text"/>
    <w:basedOn w:val="Standard"/>
    <w:link w:val="TextkrperZeichen"/>
    <w:semiHidden/>
    <w:unhideWhenUsed/>
    <w:rsid w:val="00886811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semiHidden/>
    <w:rsid w:val="00886811"/>
    <w:rPr>
      <w:sz w:val="20"/>
    </w:rPr>
  </w:style>
  <w:style w:type="paragraph" w:styleId="Textkrper2">
    <w:name w:val="Body Text 2"/>
    <w:basedOn w:val="Standard"/>
    <w:link w:val="Textkrper2Zeichen"/>
    <w:semiHidden/>
    <w:unhideWhenUsed/>
    <w:rsid w:val="00886811"/>
    <w:pPr>
      <w:spacing w:after="120"/>
      <w:ind w:left="360"/>
    </w:pPr>
  </w:style>
  <w:style w:type="paragraph" w:styleId="Textkrper3">
    <w:name w:val="Body Text 3"/>
    <w:basedOn w:val="Standard"/>
    <w:link w:val="Textkrper3Zeichen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semiHidden/>
    <w:rsid w:val="00886811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eichen"/>
    <w:semiHidden/>
    <w:unhideWhenUsed/>
    <w:rsid w:val="00886811"/>
    <w:pPr>
      <w:spacing w:after="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semiHidden/>
    <w:rsid w:val="00886811"/>
    <w:rPr>
      <w:sz w:val="20"/>
    </w:rPr>
  </w:style>
  <w:style w:type="character" w:customStyle="1" w:styleId="Textkrper2Zeichen">
    <w:name w:val="Textkörper 2 Zeichen"/>
    <w:basedOn w:val="Absatzstandardschriftart"/>
    <w:link w:val="Textkrper2"/>
    <w:semiHidden/>
    <w:rsid w:val="00886811"/>
    <w:rPr>
      <w:sz w:val="20"/>
    </w:rPr>
  </w:style>
  <w:style w:type="paragraph" w:styleId="Textkrper-Erstzeileneinzug2">
    <w:name w:val="Body Text First Indent 2"/>
    <w:basedOn w:val="Textkrper2"/>
    <w:link w:val="Textkrper-Erstzeileneinzug2Zeichen"/>
    <w:semiHidden/>
    <w:unhideWhenUsed/>
    <w:rsid w:val="00886811"/>
    <w:pPr>
      <w:spacing w:after="0"/>
      <w:ind w:firstLine="360"/>
    </w:pPr>
  </w:style>
  <w:style w:type="character" w:customStyle="1" w:styleId="Textkrper-Erstzeileneinzug2Zeichen">
    <w:name w:val="Textkörper-Erstzeileneinzug 2 Zeichen"/>
    <w:basedOn w:val="Textkrper2Zeichen"/>
    <w:link w:val="Textkrper-Erstzeileneinzug2"/>
    <w:semiHidden/>
    <w:rsid w:val="00886811"/>
    <w:rPr>
      <w:sz w:val="20"/>
    </w:rPr>
  </w:style>
  <w:style w:type="paragraph" w:styleId="Textkrpereinzug2">
    <w:name w:val="Body Text Indent 2"/>
    <w:basedOn w:val="Standard"/>
    <w:link w:val="Textkrpereinzug2Zeichen"/>
    <w:semiHidden/>
    <w:unhideWhenUsed/>
    <w:rsid w:val="00886811"/>
    <w:pPr>
      <w:spacing w:after="120" w:line="480" w:lineRule="auto"/>
      <w:ind w:left="360"/>
    </w:pPr>
  </w:style>
  <w:style w:type="character" w:customStyle="1" w:styleId="Textkrpereinzug2Zeichen">
    <w:name w:val="Textkörpereinzug 2 Zeichen"/>
    <w:basedOn w:val="Absatzstandardschriftart"/>
    <w:link w:val="Textkrpereinzug2"/>
    <w:semiHidden/>
    <w:rsid w:val="00886811"/>
    <w:rPr>
      <w:sz w:val="20"/>
    </w:rPr>
  </w:style>
  <w:style w:type="paragraph" w:styleId="Textkrpereinzug3">
    <w:name w:val="Body Text Indent 3"/>
    <w:basedOn w:val="Standard"/>
    <w:link w:val="Textkrpereinzug3Zeichen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semiHidden/>
    <w:rsid w:val="00886811"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rsid w:val="00886811"/>
    <w:pPr>
      <w:spacing w:after="200"/>
    </w:pPr>
    <w:rPr>
      <w:b/>
      <w:bCs/>
      <w:color w:val="629DD1" w:themeColor="accent1"/>
      <w:sz w:val="18"/>
      <w:szCs w:val="18"/>
    </w:rPr>
  </w:style>
  <w:style w:type="paragraph" w:styleId="Gruformel">
    <w:name w:val="Closing"/>
    <w:basedOn w:val="Standard"/>
    <w:link w:val="GruformelZeichen"/>
    <w:semiHidden/>
    <w:unhideWhenUsed/>
    <w:rsid w:val="00886811"/>
    <w:pPr>
      <w:ind w:left="4320"/>
    </w:pPr>
  </w:style>
  <w:style w:type="character" w:customStyle="1" w:styleId="GruformelZeichen">
    <w:name w:val="Grußformel Zeichen"/>
    <w:basedOn w:val="Absatzstandardschriftart"/>
    <w:link w:val="Gruformel"/>
    <w:semiHidden/>
    <w:rsid w:val="00886811"/>
    <w:rPr>
      <w:sz w:val="20"/>
    </w:rPr>
  </w:style>
  <w:style w:type="paragraph" w:styleId="Kommentartext">
    <w:name w:val="annotation text"/>
    <w:basedOn w:val="Standard"/>
    <w:link w:val="KommentartextZeichen"/>
    <w:semiHidden/>
    <w:unhideWhenUsed/>
    <w:rsid w:val="00886811"/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868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886811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86811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eichen"/>
    <w:semiHidden/>
    <w:unhideWhenUsed/>
    <w:rsid w:val="00886811"/>
  </w:style>
  <w:style w:type="character" w:customStyle="1" w:styleId="DatumZeichen">
    <w:name w:val="Datum Zeichen"/>
    <w:basedOn w:val="Absatzstandardschriftart"/>
    <w:link w:val="Datum"/>
    <w:semiHidden/>
    <w:rsid w:val="00886811"/>
    <w:rPr>
      <w:sz w:val="20"/>
    </w:rPr>
  </w:style>
  <w:style w:type="paragraph" w:styleId="Dokumentstruktur">
    <w:name w:val="Document Map"/>
    <w:basedOn w:val="Standard"/>
    <w:link w:val="DokumentstrukturZeichen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86811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eichen"/>
    <w:semiHidden/>
    <w:unhideWhenUsed/>
    <w:rsid w:val="00886811"/>
  </w:style>
  <w:style w:type="character" w:customStyle="1" w:styleId="E-Mail-SignaturZeichen">
    <w:name w:val="E-Mail-Signatur Zeichen"/>
    <w:basedOn w:val="Absatzstandardschriftart"/>
    <w:link w:val="E-Mail-Signatur"/>
    <w:semiHidden/>
    <w:rsid w:val="00886811"/>
    <w:rPr>
      <w:sz w:val="20"/>
    </w:rPr>
  </w:style>
  <w:style w:type="paragraph" w:styleId="Endnotentext">
    <w:name w:val="endnote text"/>
    <w:basedOn w:val="Standard"/>
    <w:link w:val="EndnotentextZeichen"/>
    <w:semiHidden/>
    <w:unhideWhenUsed/>
    <w:rsid w:val="00886811"/>
    <w:rPr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886811"/>
    <w:rPr>
      <w:sz w:val="20"/>
      <w:szCs w:val="20"/>
    </w:rPr>
  </w:style>
  <w:style w:type="paragraph" w:styleId="Umschlagadresse">
    <w:name w:val="envelope address"/>
    <w:basedOn w:val="Standard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senderadresse">
    <w:name w:val="envelope return"/>
    <w:basedOn w:val="Standard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uzeile">
    <w:name w:val="footer"/>
    <w:basedOn w:val="Standard"/>
    <w:link w:val="Fu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886811"/>
    <w:rPr>
      <w:sz w:val="20"/>
    </w:rPr>
  </w:style>
  <w:style w:type="paragraph" w:styleId="Funotentext">
    <w:name w:val="footnote text"/>
    <w:basedOn w:val="Standard"/>
    <w:link w:val="FunotentextZeichen"/>
    <w:semiHidden/>
    <w:unhideWhenUsed/>
    <w:rsid w:val="00886811"/>
    <w:rPr>
      <w:szCs w:val="20"/>
    </w:rPr>
  </w:style>
  <w:style w:type="character" w:customStyle="1" w:styleId="FunotentextZeichen">
    <w:name w:val="Fußnotentext Zeichen"/>
    <w:basedOn w:val="Absatzstandardschriftart"/>
    <w:link w:val="Funotentext"/>
    <w:semiHidden/>
    <w:rsid w:val="00886811"/>
    <w:rPr>
      <w:sz w:val="20"/>
      <w:szCs w:val="20"/>
    </w:rPr>
  </w:style>
  <w:style w:type="paragraph" w:styleId="Kopfzeile">
    <w:name w:val="header"/>
    <w:basedOn w:val="Standard"/>
    <w:link w:val="KopfzeileZeichen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886811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semiHidden/>
    <w:rsid w:val="00886811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berschrift4Zeichen">
    <w:name w:val="Überschrift 4 Zeichen"/>
    <w:basedOn w:val="Absatzstandardschriftart"/>
    <w:link w:val="berschrift4"/>
    <w:semiHidden/>
    <w:rsid w:val="00886811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berschrift5Zeichen">
    <w:name w:val="Überschrift 5 Zeichen"/>
    <w:basedOn w:val="Absatzstandardschriftart"/>
    <w:link w:val="berschrift5"/>
    <w:semiHidden/>
    <w:rsid w:val="00886811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berschrift6Zeichen">
    <w:name w:val="Überschrift 6 Zeichen"/>
    <w:basedOn w:val="Absatzstandardschriftart"/>
    <w:link w:val="berschrift6"/>
    <w:semiHidden/>
    <w:rsid w:val="00886811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berschrift7Zeichen">
    <w:name w:val="Überschrift 7 Zeichen"/>
    <w:basedOn w:val="Absatzstandardschriftart"/>
    <w:link w:val="berschrift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eichen">
    <w:name w:val="Überschrift 8 Zeichen"/>
    <w:basedOn w:val="Absatzstandardschriftart"/>
    <w:link w:val="berschrift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eichen"/>
    <w:semiHidden/>
    <w:unhideWhenUsed/>
    <w:rsid w:val="00886811"/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semiHidden/>
    <w:rsid w:val="00886811"/>
    <w:rPr>
      <w:i/>
      <w:iCs/>
      <w:sz w:val="20"/>
    </w:rPr>
  </w:style>
  <w:style w:type="paragraph" w:styleId="HTMLVorformatiert">
    <w:name w:val="HTML Preformatted"/>
    <w:basedOn w:val="Standard"/>
    <w:link w:val="HTMLVorformatiertZeichen"/>
    <w:semiHidden/>
    <w:unhideWhenUsed/>
    <w:rsid w:val="00886811"/>
    <w:rPr>
      <w:rFonts w:ascii="Consolas" w:hAnsi="Consolas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Standard"/>
    <w:next w:val="Standard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Standard"/>
    <w:next w:val="Standard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Standard"/>
    <w:next w:val="Standard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Standard"/>
    <w:next w:val="Standard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unhideWhenUsed/>
    <w:rsid w:val="00886811"/>
    <w:pPr>
      <w:ind w:left="1800" w:hanging="200"/>
    </w:pPr>
  </w:style>
  <w:style w:type="paragraph" w:styleId="Indexberschrift">
    <w:name w:val="index heading"/>
    <w:basedOn w:val="Standard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ivesAnfhrungszeichen">
    <w:name w:val="Intense Quote"/>
    <w:basedOn w:val="Standard"/>
    <w:next w:val="Standard"/>
    <w:link w:val="IntensivesAnfhrungszeichenZeichen"/>
    <w:qFormat/>
    <w:rsid w:val="00886811"/>
    <w:pPr>
      <w:pBdr>
        <w:bottom w:val="single" w:sz="4" w:space="4" w:color="629DD1" w:themeColor="accent1"/>
      </w:pBdr>
      <w:spacing w:before="200" w:after="280"/>
      <w:ind w:left="936" w:right="936"/>
    </w:pPr>
    <w:rPr>
      <w:b/>
      <w:bCs/>
      <w:i/>
      <w:iCs/>
      <w:color w:val="629DD1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rsid w:val="00886811"/>
    <w:rPr>
      <w:b/>
      <w:bCs/>
      <w:i/>
      <w:iCs/>
      <w:color w:val="629DD1" w:themeColor="accent1"/>
      <w:sz w:val="20"/>
    </w:rPr>
  </w:style>
  <w:style w:type="paragraph" w:styleId="Liste">
    <w:name w:val="List"/>
    <w:basedOn w:val="Standard"/>
    <w:semiHidden/>
    <w:unhideWhenUsed/>
    <w:rsid w:val="00886811"/>
    <w:pPr>
      <w:ind w:left="360" w:hanging="360"/>
      <w:contextualSpacing/>
    </w:pPr>
  </w:style>
  <w:style w:type="paragraph" w:styleId="Liste2">
    <w:name w:val="List 2"/>
    <w:basedOn w:val="Standard"/>
    <w:semiHidden/>
    <w:unhideWhenUsed/>
    <w:rsid w:val="00886811"/>
    <w:pPr>
      <w:ind w:left="720" w:hanging="360"/>
      <w:contextualSpacing/>
    </w:pPr>
  </w:style>
  <w:style w:type="paragraph" w:styleId="Liste3">
    <w:name w:val="List 3"/>
    <w:basedOn w:val="Standard"/>
    <w:semiHidden/>
    <w:unhideWhenUsed/>
    <w:rsid w:val="00886811"/>
    <w:pPr>
      <w:ind w:left="1080" w:hanging="360"/>
      <w:contextualSpacing/>
    </w:pPr>
  </w:style>
  <w:style w:type="paragraph" w:styleId="Liste4">
    <w:name w:val="List 4"/>
    <w:basedOn w:val="Standard"/>
    <w:semiHidden/>
    <w:unhideWhenUsed/>
    <w:rsid w:val="00886811"/>
    <w:pPr>
      <w:ind w:left="1440" w:hanging="360"/>
      <w:contextualSpacing/>
    </w:pPr>
  </w:style>
  <w:style w:type="paragraph" w:styleId="Liste5">
    <w:name w:val="List 5"/>
    <w:basedOn w:val="Standard"/>
    <w:semiHidden/>
    <w:unhideWhenUsed/>
    <w:rsid w:val="00886811"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rsid w:val="0088681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88681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88681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88681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88681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886811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rsid w:val="00886811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rsid w:val="00886811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rsid w:val="00886811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rsid w:val="00886811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rsid w:val="0088681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88681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88681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88681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886811"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rsid w:val="00886811"/>
    <w:pPr>
      <w:ind w:left="720"/>
      <w:contextualSpacing/>
    </w:pPr>
  </w:style>
  <w:style w:type="paragraph" w:styleId="Makrotext">
    <w:name w:val="macro"/>
    <w:link w:val="MakrotextZeichen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semiHidden/>
    <w:rsid w:val="00886811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eichen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  <w:rsid w:val="00886811"/>
    <w:rPr>
      <w:sz w:val="20"/>
    </w:rPr>
  </w:style>
  <w:style w:type="paragraph" w:styleId="StandardWeb">
    <w:name w:val="Normal (Web)"/>
    <w:basedOn w:val="Standard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886811"/>
    <w:pPr>
      <w:ind w:left="720"/>
    </w:pPr>
  </w:style>
  <w:style w:type="paragraph" w:styleId="Fu-Endnotenberschrift">
    <w:name w:val="Note Heading"/>
    <w:basedOn w:val="Standard"/>
    <w:next w:val="Standard"/>
    <w:link w:val="Fu-EndnotenberschriftZeichen"/>
    <w:semiHidden/>
    <w:unhideWhenUsed/>
    <w:rsid w:val="00886811"/>
  </w:style>
  <w:style w:type="character" w:customStyle="1" w:styleId="Fu-EndnotenberschriftZeichen">
    <w:name w:val="Fuß/-Endnotenüberschrift Zeichen"/>
    <w:basedOn w:val="Absatzstandardschriftart"/>
    <w:link w:val="Fu-Endnotenberschrift"/>
    <w:semiHidden/>
    <w:rsid w:val="00886811"/>
    <w:rPr>
      <w:sz w:val="20"/>
    </w:rPr>
  </w:style>
  <w:style w:type="paragraph" w:styleId="NurText">
    <w:name w:val="Plain Text"/>
    <w:basedOn w:val="Standard"/>
    <w:link w:val="NurTextZeichen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semiHidden/>
    <w:rsid w:val="00886811"/>
    <w:rPr>
      <w:rFonts w:ascii="Consolas" w:hAnsi="Consolas"/>
      <w:sz w:val="21"/>
      <w:szCs w:val="21"/>
    </w:rPr>
  </w:style>
  <w:style w:type="paragraph" w:styleId="Anfhrungszeichen">
    <w:name w:val="Quote"/>
    <w:basedOn w:val="Standard"/>
    <w:next w:val="Standard"/>
    <w:link w:val="AnfhrungszeichenZeichen"/>
    <w:qFormat/>
    <w:rsid w:val="00886811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rsid w:val="00886811"/>
    <w:rPr>
      <w:i/>
      <w:iCs/>
      <w:color w:val="000000" w:themeColor="text1"/>
      <w:sz w:val="20"/>
    </w:rPr>
  </w:style>
  <w:style w:type="paragraph" w:styleId="Anrede">
    <w:name w:val="Salutation"/>
    <w:basedOn w:val="Standard"/>
    <w:next w:val="Standard"/>
    <w:link w:val="AnredeZeichen"/>
    <w:semiHidden/>
    <w:unhideWhenUsed/>
    <w:rsid w:val="00886811"/>
  </w:style>
  <w:style w:type="character" w:customStyle="1" w:styleId="AnredeZeichen">
    <w:name w:val="Anrede Zeichen"/>
    <w:basedOn w:val="Absatzstandardschriftart"/>
    <w:link w:val="Anrede"/>
    <w:semiHidden/>
    <w:rsid w:val="00886811"/>
    <w:rPr>
      <w:sz w:val="20"/>
    </w:rPr>
  </w:style>
  <w:style w:type="paragraph" w:styleId="Unterschrift">
    <w:name w:val="Signature"/>
    <w:basedOn w:val="Standard"/>
    <w:link w:val="UnterschriftZeichen"/>
    <w:semiHidden/>
    <w:unhideWhenUsed/>
    <w:rsid w:val="00886811"/>
    <w:pPr>
      <w:ind w:left="4320"/>
    </w:pPr>
  </w:style>
  <w:style w:type="character" w:customStyle="1" w:styleId="UnterschriftZeichen">
    <w:name w:val="Unterschrift Zeichen"/>
    <w:basedOn w:val="Absatzstandardschriftart"/>
    <w:link w:val="Unterschrift"/>
    <w:semiHidden/>
    <w:rsid w:val="00886811"/>
    <w:rPr>
      <w:sz w:val="20"/>
    </w:rPr>
  </w:style>
  <w:style w:type="paragraph" w:styleId="Untertitel">
    <w:name w:val="Subtitle"/>
    <w:basedOn w:val="Standard"/>
    <w:next w:val="Standard"/>
    <w:link w:val="UntertitelZeichen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rsid w:val="00886811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rsid w:val="00886811"/>
    <w:pPr>
      <w:ind w:left="200" w:hanging="200"/>
    </w:pPr>
  </w:style>
  <w:style w:type="paragraph" w:styleId="Abbildungsverzeichnis">
    <w:name w:val="table of figures"/>
    <w:basedOn w:val="Standard"/>
    <w:next w:val="Standard"/>
    <w:semiHidden/>
    <w:unhideWhenUsed/>
    <w:rsid w:val="00886811"/>
  </w:style>
  <w:style w:type="paragraph" w:styleId="Titel">
    <w:name w:val="Title"/>
    <w:basedOn w:val="Standard"/>
    <w:next w:val="Standard"/>
    <w:link w:val="TitelZeichen"/>
    <w:qFormat/>
    <w:rsid w:val="00886811"/>
    <w:pPr>
      <w:pBdr>
        <w:bottom w:val="single" w:sz="8" w:space="4" w:color="629DD1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rsid w:val="00886811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Zusatz1">
    <w:name w:val="toa heading"/>
    <w:basedOn w:val="Standard"/>
    <w:next w:val="Standard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88681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886811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semiHidden/>
    <w:unhideWhenUsed/>
    <w:rsid w:val="00886811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semiHidden/>
    <w:unhideWhenUsed/>
    <w:rsid w:val="00886811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semiHidden/>
    <w:unhideWhenUsed/>
    <w:rsid w:val="00886811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semiHidden/>
    <w:unhideWhenUsed/>
    <w:rsid w:val="00886811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semiHidden/>
    <w:unhideWhenUsed/>
    <w:rsid w:val="00886811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semiHidden/>
    <w:unhideWhenUsed/>
    <w:rsid w:val="00886811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semiHidden/>
    <w:unhideWhenUsed/>
    <w:rsid w:val="00886811"/>
    <w:pPr>
      <w:spacing w:after="100"/>
      <w:ind w:left="1600"/>
    </w:pPr>
  </w:style>
  <w:style w:type="paragraph" w:styleId="Inhaltsverzeichnisberschrift">
    <w:name w:val="TOC Heading"/>
    <w:basedOn w:val="berschrift1"/>
    <w:next w:val="Standard"/>
    <w:semiHidden/>
    <w:unhideWhenUsed/>
    <w:qFormat/>
    <w:rsid w:val="0088681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SSD:Applications:Microsoft%20Office%202011:Office:Media:Vorlagen:Drucklayoutansicht:Kalender:Veranstaltungskalende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CB26C3B85A0441A0CC0586D7629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FFBA4C-92B7-BF47-AC6D-A88B32876893}"/>
      </w:docPartPr>
      <w:docPartBody>
        <w:p w:rsidR="00000000" w:rsidRDefault="00D14B44">
          <w:pPr>
            <w:pStyle w:val="D7CB26C3B85A0441A0CC0586D7629E75"/>
          </w:pPr>
          <w:r>
            <w:rPr>
              <w:b/>
            </w:rPr>
            <w:t>Fusce dolor odio, gravida interdum, rutrum gravida, vulputate eget, arcu. In gravida eros vitae orci. Suspendi</w:t>
          </w:r>
          <w:r>
            <w:t>sse tincidunt scelerisque pede.</w:t>
          </w:r>
        </w:p>
      </w:docPartBody>
    </w:docPart>
    <w:docPart>
      <w:docPartPr>
        <w:name w:val="F2EBC5E26E594B4C8036EDF26DA5E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19533-4935-1742-BAC9-3D710CA99D4C}"/>
      </w:docPartPr>
      <w:docPartBody>
        <w:p w:rsidR="00000000" w:rsidRDefault="00D14B44">
          <w:pPr>
            <w:pStyle w:val="F2EBC5E26E594B4C8036EDF26DA5EC26"/>
          </w:pPr>
          <w:r>
            <w:t>Sed egestas molestie elit. Mauris urna mi, scelerisque vitae, ultrices vel, euismod v</w:t>
          </w:r>
          <w:r>
            <w:t>el, eros.</w:t>
          </w:r>
        </w:p>
      </w:docPartBody>
    </w:docPart>
    <w:docPart>
      <w:docPartPr>
        <w:name w:val="78DAB5D7F503404AAE82C7DAACE650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84E974-6E1C-524E-9098-C362CD73DDAC}"/>
      </w:docPartPr>
      <w:docPartBody>
        <w:p w:rsidR="00000000" w:rsidRDefault="00D14B44">
          <w:pPr>
            <w:pStyle w:val="78DAB5D7F503404AAE82C7DAACE65054"/>
          </w:pPr>
          <w:r>
            <w:t>Sed egestas molestie elit. Mauris urna mi, scelerisque vitae, ultrices vel, euismod vel, eros.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B44"/>
    <w:rsid w:val="00D1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7CB26C3B85A0441A0CC0586D7629E75">
    <w:name w:val="D7CB26C3B85A0441A0CC0586D7629E75"/>
  </w:style>
  <w:style w:type="paragraph" w:customStyle="1" w:styleId="F0A703F687660042ADEFC79CF126C2E6">
    <w:name w:val="F0A703F687660042ADEFC79CF126C2E6"/>
  </w:style>
  <w:style w:type="paragraph" w:customStyle="1" w:styleId="AE1BF2158E7AE44493BD63A5DB71FA44">
    <w:name w:val="AE1BF2158E7AE44493BD63A5DB71FA44"/>
  </w:style>
  <w:style w:type="paragraph" w:customStyle="1" w:styleId="673D216332FB3640873A67B494BC3A95">
    <w:name w:val="673D216332FB3640873A67B494BC3A95"/>
  </w:style>
  <w:style w:type="paragraph" w:customStyle="1" w:styleId="F2EBC5E26E594B4C8036EDF26DA5EC26">
    <w:name w:val="F2EBC5E26E594B4C8036EDF26DA5EC26"/>
  </w:style>
  <w:style w:type="paragraph" w:customStyle="1" w:styleId="E09F679615881F4D9F11736E50BC06D8">
    <w:name w:val="E09F679615881F4D9F11736E50BC06D8"/>
  </w:style>
  <w:style w:type="paragraph" w:customStyle="1" w:styleId="78DAB5D7F503404AAE82C7DAACE65054">
    <w:name w:val="78DAB5D7F503404AAE82C7DAACE65054"/>
  </w:style>
  <w:style w:type="paragraph" w:customStyle="1" w:styleId="3B348ECE52A0C84BA14B446DD9753FA7">
    <w:name w:val="3B348ECE52A0C84BA14B446DD9753FA7"/>
    <w:rsid w:val="00D14B4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7CB26C3B85A0441A0CC0586D7629E75">
    <w:name w:val="D7CB26C3B85A0441A0CC0586D7629E75"/>
  </w:style>
  <w:style w:type="paragraph" w:customStyle="1" w:styleId="F0A703F687660042ADEFC79CF126C2E6">
    <w:name w:val="F0A703F687660042ADEFC79CF126C2E6"/>
  </w:style>
  <w:style w:type="paragraph" w:customStyle="1" w:styleId="AE1BF2158E7AE44493BD63A5DB71FA44">
    <w:name w:val="AE1BF2158E7AE44493BD63A5DB71FA44"/>
  </w:style>
  <w:style w:type="paragraph" w:customStyle="1" w:styleId="673D216332FB3640873A67B494BC3A95">
    <w:name w:val="673D216332FB3640873A67B494BC3A95"/>
  </w:style>
  <w:style w:type="paragraph" w:customStyle="1" w:styleId="F2EBC5E26E594B4C8036EDF26DA5EC26">
    <w:name w:val="F2EBC5E26E594B4C8036EDF26DA5EC26"/>
  </w:style>
  <w:style w:type="paragraph" w:customStyle="1" w:styleId="E09F679615881F4D9F11736E50BC06D8">
    <w:name w:val="E09F679615881F4D9F11736E50BC06D8"/>
  </w:style>
  <w:style w:type="paragraph" w:customStyle="1" w:styleId="78DAB5D7F503404AAE82C7DAACE65054">
    <w:name w:val="78DAB5D7F503404AAE82C7DAACE65054"/>
  </w:style>
  <w:style w:type="paragraph" w:customStyle="1" w:styleId="3B348ECE52A0C84BA14B446DD9753FA7">
    <w:name w:val="3B348ECE52A0C84BA14B446DD9753FA7"/>
    <w:rsid w:val="00D14B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Elementar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F2887-6CAF-1B4D-8270-7C1B7FCC6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Veranstaltungskalender.dotm</Template>
  <TotalTime>0</TotalTime>
  <Pages>2</Pages>
  <Words>576</Words>
  <Characters>3132</Characters>
  <Application>Microsoft Macintosh Word</Application>
  <DocSecurity>0</DocSecurity>
  <Lines>522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Kubli Drive-Benutzer</dc:creator>
  <cp:keywords/>
  <dc:description/>
  <cp:lastModifiedBy>Adrian Kubli Drive-Benutzer</cp:lastModifiedBy>
  <cp:revision>3</cp:revision>
  <cp:lastPrinted>2019-11-04T20:46:00Z</cp:lastPrinted>
  <dcterms:created xsi:type="dcterms:W3CDTF">2019-11-04T20:04:00Z</dcterms:created>
  <dcterms:modified xsi:type="dcterms:W3CDTF">2019-11-04T20:48:00Z</dcterms:modified>
  <cp:category/>
</cp:coreProperties>
</file>